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7C69" w14:textId="77777777" w:rsidR="00476D4C" w:rsidRPr="007F47F3" w:rsidRDefault="00D5044C">
      <w:pPr>
        <w:rPr>
          <w:rFonts w:cs="Arial"/>
          <w:sz w:val="18"/>
          <w:szCs w:val="16"/>
        </w:rPr>
      </w:pPr>
      <w:r w:rsidRPr="007F47F3">
        <w:rPr>
          <w:rFonts w:cs="Arial"/>
          <w:sz w:val="18"/>
          <w:szCs w:val="16"/>
        </w:rPr>
        <w:t>Name bzw. Firma des Bieters</w:t>
      </w:r>
    </w:p>
    <w:tbl>
      <w:tblPr>
        <w:tblW w:w="0" w:type="auto"/>
        <w:tblLayout w:type="fixed"/>
        <w:tblLook w:val="01E0" w:firstRow="1" w:lastRow="1" w:firstColumn="1" w:lastColumn="1" w:noHBand="0" w:noVBand="0"/>
      </w:tblPr>
      <w:tblGrid>
        <w:gridCol w:w="4320"/>
      </w:tblGrid>
      <w:tr w:rsidR="00DD3A52" w:rsidRPr="007274D7" w14:paraId="3DCE6674" w14:textId="77777777" w:rsidTr="00887458">
        <w:trPr>
          <w:trHeight w:hRule="exact" w:val="1234"/>
        </w:trPr>
        <w:tc>
          <w:tcPr>
            <w:tcW w:w="4320" w:type="dxa"/>
            <w:shd w:val="clear" w:color="auto" w:fill="auto"/>
          </w:tcPr>
          <w:p w14:paraId="0D34CDF8" w14:textId="77777777" w:rsidR="00DD3A52" w:rsidRPr="007274D7" w:rsidRDefault="00F014C1" w:rsidP="00887458">
            <w:pPr>
              <w:rPr>
                <w:rFonts w:cs="Arial"/>
                <w:sz w:val="22"/>
                <w:szCs w:val="22"/>
              </w:rPr>
            </w:pPr>
            <w:r w:rsidRPr="007274D7">
              <w:rPr>
                <w:rFonts w:cs="Arial"/>
                <w:szCs w:val="20"/>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7274D7">
              <w:rPr>
                <w:rFonts w:cs="Arial"/>
                <w:szCs w:val="20"/>
              </w:rPr>
              <w:instrText xml:space="preserve"> FORMTEXT </w:instrText>
            </w:r>
            <w:r w:rsidRPr="007274D7">
              <w:rPr>
                <w:rFonts w:cs="Arial"/>
                <w:szCs w:val="20"/>
              </w:rPr>
            </w:r>
            <w:r w:rsidRPr="007274D7">
              <w:rPr>
                <w:rFonts w:cs="Arial"/>
                <w:szCs w:val="20"/>
              </w:rPr>
              <w:fldChar w:fldCharType="separate"/>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szCs w:val="20"/>
              </w:rPr>
              <w:fldChar w:fldCharType="end"/>
            </w:r>
          </w:p>
        </w:tc>
      </w:tr>
    </w:tbl>
    <w:p w14:paraId="323D554C" w14:textId="77777777" w:rsidR="00185A36" w:rsidRPr="007274D7" w:rsidRDefault="00185A36" w:rsidP="00E23826">
      <w:pPr>
        <w:rPr>
          <w:sz w:val="16"/>
          <w:szCs w:val="16"/>
        </w:rPr>
      </w:pPr>
    </w:p>
    <w:tbl>
      <w:tblPr>
        <w:tblW w:w="0" w:type="auto"/>
        <w:tblBorders>
          <w:top w:val="single" w:sz="2" w:space="0" w:color="auto"/>
        </w:tblBorders>
        <w:tblLayout w:type="fixed"/>
        <w:tblLook w:val="01E0" w:firstRow="1" w:lastRow="1" w:firstColumn="1" w:lastColumn="1" w:noHBand="0" w:noVBand="0"/>
      </w:tblPr>
      <w:tblGrid>
        <w:gridCol w:w="4320"/>
      </w:tblGrid>
      <w:tr w:rsidR="000F67D8" w:rsidRPr="007274D7" w14:paraId="598D9341" w14:textId="77777777" w:rsidTr="004810D8">
        <w:trPr>
          <w:cantSplit/>
          <w:trHeight w:hRule="exact" w:val="2126"/>
        </w:trPr>
        <w:tc>
          <w:tcPr>
            <w:tcW w:w="4320" w:type="dxa"/>
            <w:shd w:val="clear" w:color="auto" w:fill="auto"/>
            <w:noWrap/>
          </w:tcPr>
          <w:p w14:paraId="75FE0053" w14:textId="77777777" w:rsidR="000F67D8" w:rsidRPr="003B5F42" w:rsidRDefault="000F67D8" w:rsidP="004810D8">
            <w:pPr>
              <w:tabs>
                <w:tab w:val="left" w:pos="-1980"/>
              </w:tabs>
              <w:rPr>
                <w:rFonts w:cs="Arial"/>
                <w:sz w:val="24"/>
                <w:szCs w:val="20"/>
              </w:rPr>
            </w:pPr>
          </w:p>
          <w:p w14:paraId="2C5F6771" w14:textId="77777777" w:rsidR="000F67D8" w:rsidRPr="003B5F42" w:rsidRDefault="000F67D8" w:rsidP="004810D8">
            <w:pPr>
              <w:tabs>
                <w:tab w:val="left" w:pos="-1980"/>
              </w:tabs>
              <w:rPr>
                <w:rFonts w:cs="Arial"/>
                <w:sz w:val="24"/>
                <w:szCs w:val="20"/>
              </w:rPr>
            </w:pPr>
          </w:p>
          <w:bookmarkStart w:id="0" w:name="vol07vermerkzone03"/>
          <w:bookmarkStart w:id="1" w:name="vol05Bewerber2"/>
          <w:p w14:paraId="6310141E" w14:textId="77777777" w:rsidR="000F67D8" w:rsidRPr="003B5F42" w:rsidRDefault="00AB5380" w:rsidP="004810D8">
            <w:pPr>
              <w:tabs>
                <w:tab w:val="left" w:pos="-1980"/>
              </w:tabs>
              <w:rPr>
                <w:rFonts w:cs="Arial"/>
                <w:sz w:val="24"/>
                <w:szCs w:val="20"/>
              </w:rPr>
            </w:pPr>
            <w:r w:rsidRPr="003B5F42">
              <w:rPr>
                <w:rFonts w:cs="Arial"/>
                <w:sz w:val="24"/>
                <w:szCs w:val="20"/>
              </w:rPr>
              <w:fldChar w:fldCharType="begin">
                <w:ffData>
                  <w:name w:val="vol07vermerkzone03"/>
                  <w:enabled/>
                  <w:calcOnExit w:val="0"/>
                  <w:helpText w:type="text" w:val="Vorausverfügungen und Produkte des Postdienstleisters. Keine Leerzeile zur Anschrift, ggf. nur die Zeile 3 der Vermerkzone nutzen. "/>
                  <w:statusText w:type="text" w:val="Mit der Anschrift eine Zeile tiefer beginn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Landkreis Uckermark</w:t>
            </w:r>
            <w:r w:rsidRPr="003B5F42">
              <w:rPr>
                <w:rFonts w:cs="Arial"/>
                <w:sz w:val="24"/>
                <w:szCs w:val="20"/>
              </w:rPr>
              <w:fldChar w:fldCharType="end"/>
            </w:r>
            <w:bookmarkEnd w:id="0"/>
          </w:p>
          <w:bookmarkStart w:id="2" w:name="vol0anschriftzone01"/>
          <w:bookmarkEnd w:id="1"/>
          <w:p w14:paraId="7AE0BA55" w14:textId="77777777" w:rsidR="000F67D8" w:rsidRPr="003B5F42" w:rsidRDefault="00132E96" w:rsidP="004810D8">
            <w:pPr>
              <w:tabs>
                <w:tab w:val="left" w:pos="-1980"/>
              </w:tabs>
              <w:rPr>
                <w:rFonts w:cs="Arial"/>
                <w:sz w:val="24"/>
                <w:szCs w:val="20"/>
              </w:rPr>
            </w:pPr>
            <w:r w:rsidRPr="003B5F42">
              <w:rPr>
                <w:rFonts w:cs="Arial"/>
                <w:sz w:val="24"/>
                <w:szCs w:val="20"/>
              </w:rPr>
              <w:fldChar w:fldCharType="begin">
                <w:ffData>
                  <w:name w:val="vol0anschriftzone01"/>
                  <w:enabled/>
                  <w:calcOnExit w:val="0"/>
                  <w:helpText w:type="text" w:val="Erste Zeile der Anschriftzone. Beginn der Anschrift."/>
                  <w:statusText w:type="text" w:val="Erste von sechs Anschriftenzeil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A04041" w:rsidRPr="003B5F42">
              <w:rPr>
                <w:rFonts w:cs="Arial"/>
                <w:sz w:val="24"/>
                <w:szCs w:val="20"/>
              </w:rPr>
              <w:t>R</w:t>
            </w:r>
            <w:r w:rsidR="00EA1D7C" w:rsidRPr="003B5F42">
              <w:rPr>
                <w:rFonts w:cs="Arial"/>
                <w:sz w:val="24"/>
                <w:szCs w:val="20"/>
              </w:rPr>
              <w:t>echts</w:t>
            </w:r>
            <w:r w:rsidR="00A04041" w:rsidRPr="003B5F42">
              <w:rPr>
                <w:rFonts w:cs="Arial"/>
                <w:sz w:val="24"/>
                <w:szCs w:val="20"/>
              </w:rPr>
              <w:t>a</w:t>
            </w:r>
            <w:r w:rsidR="001C1935" w:rsidRPr="003B5F42">
              <w:rPr>
                <w:rFonts w:cs="Arial"/>
                <w:noProof/>
                <w:sz w:val="24"/>
                <w:szCs w:val="20"/>
              </w:rPr>
              <w:t>mt</w:t>
            </w:r>
            <w:r w:rsidRPr="003B5F42">
              <w:rPr>
                <w:rFonts w:cs="Arial"/>
                <w:sz w:val="24"/>
                <w:szCs w:val="20"/>
              </w:rPr>
              <w:fldChar w:fldCharType="end"/>
            </w:r>
            <w:bookmarkEnd w:id="2"/>
          </w:p>
          <w:bookmarkStart w:id="3" w:name="vol0anschriftzone02"/>
          <w:bookmarkStart w:id="4" w:name="vol05Bewerberstr"/>
          <w:p w14:paraId="1A593D40"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2"/>
                  <w:enabled/>
                  <w:calcOnExit w:val="0"/>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Karl-Marx-Str</w:t>
            </w:r>
            <w:r w:rsidR="004810D8" w:rsidRPr="003B5F42">
              <w:rPr>
                <w:rFonts w:cs="Arial"/>
                <w:noProof/>
                <w:sz w:val="24"/>
                <w:szCs w:val="20"/>
              </w:rPr>
              <w:t>aße</w:t>
            </w:r>
            <w:r w:rsidR="001C1935" w:rsidRPr="003B5F42">
              <w:rPr>
                <w:rFonts w:cs="Arial"/>
                <w:noProof/>
                <w:sz w:val="24"/>
                <w:szCs w:val="20"/>
              </w:rPr>
              <w:t xml:space="preserve"> 1</w:t>
            </w:r>
            <w:r w:rsidRPr="003B5F42">
              <w:rPr>
                <w:rFonts w:cs="Arial"/>
                <w:sz w:val="24"/>
                <w:szCs w:val="20"/>
              </w:rPr>
              <w:fldChar w:fldCharType="end"/>
            </w:r>
            <w:bookmarkEnd w:id="3"/>
          </w:p>
          <w:bookmarkStart w:id="5" w:name="vol0anschriftzone03"/>
          <w:bookmarkEnd w:id="4"/>
          <w:p w14:paraId="6C8F8927"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3"/>
                  <w:enabled/>
                  <w:calcOnExit w:val="0"/>
                  <w:helpText w:type="text" w:val="Straße und Hausnummer oder Postfach des Unternehmens eingeben. Die Eingabetaste (Enter) nicht benutzen. Weiter mit einer Pfeiltaste oder ein anderes Feld mit dem Mauszeiger direkt ansteuer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17291 Prenzlau</w:t>
            </w:r>
            <w:r w:rsidRPr="003B5F42">
              <w:rPr>
                <w:rFonts w:cs="Arial"/>
                <w:sz w:val="24"/>
                <w:szCs w:val="20"/>
              </w:rPr>
              <w:fldChar w:fldCharType="end"/>
            </w:r>
            <w:bookmarkEnd w:id="5"/>
          </w:p>
        </w:tc>
      </w:tr>
    </w:tbl>
    <w:p w14:paraId="275708A5" w14:textId="77777777" w:rsidR="00A679D1" w:rsidRPr="007F47F3" w:rsidRDefault="00984F47" w:rsidP="00725965">
      <w:pPr>
        <w:tabs>
          <w:tab w:val="left" w:pos="-1980"/>
          <w:tab w:val="left" w:pos="2880"/>
        </w:tabs>
        <w:rPr>
          <w:rFonts w:cs="Arial"/>
          <w:sz w:val="18"/>
          <w:szCs w:val="18"/>
        </w:rPr>
      </w:pPr>
      <w:r w:rsidRPr="007274D7">
        <w:rPr>
          <w:rFonts w:cs="Arial"/>
          <w:sz w:val="22"/>
          <w:szCs w:val="22"/>
        </w:rPr>
        <w:br w:type="column"/>
      </w:r>
      <w:r w:rsidR="0042559A" w:rsidRPr="007F47F3">
        <w:rPr>
          <w:rFonts w:cs="Arial"/>
          <w:sz w:val="18"/>
          <w:szCs w:val="18"/>
        </w:rPr>
        <w:t xml:space="preserve">PLZ, </w:t>
      </w:r>
      <w:r w:rsidRPr="007F47F3">
        <w:rPr>
          <w:rFonts w:cs="Arial"/>
          <w:sz w:val="18"/>
          <w:szCs w:val="18"/>
        </w:rPr>
        <w:t>Ort</w:t>
      </w:r>
      <w:r w:rsidRPr="007F47F3">
        <w:rPr>
          <w:rFonts w:cs="Arial"/>
          <w:sz w:val="18"/>
          <w:szCs w:val="18"/>
        </w:rPr>
        <w:tab/>
      </w:r>
      <w:r w:rsidR="00A679D1" w:rsidRPr="007F47F3">
        <w:rPr>
          <w:rFonts w:cs="Arial"/>
          <w:sz w:val="18"/>
          <w:szCs w:val="18"/>
        </w:rPr>
        <w:t>Datum</w:t>
      </w:r>
    </w:p>
    <w:tbl>
      <w:tblPr>
        <w:tblW w:w="4321" w:type="dxa"/>
        <w:tblBorders>
          <w:insideH w:val="single" w:sz="2" w:space="0" w:color="auto"/>
        </w:tblBorders>
        <w:tblLayout w:type="fixed"/>
        <w:tblCellMar>
          <w:right w:w="0" w:type="dxa"/>
        </w:tblCellMar>
        <w:tblLook w:val="01E0" w:firstRow="1" w:lastRow="1" w:firstColumn="1" w:lastColumn="1" w:noHBand="0" w:noVBand="0"/>
      </w:tblPr>
      <w:tblGrid>
        <w:gridCol w:w="2988"/>
        <w:gridCol w:w="1333"/>
      </w:tblGrid>
      <w:tr w:rsidR="00DD3A52" w:rsidRPr="007F47F3" w14:paraId="7BD16F70" w14:textId="77777777" w:rsidTr="00700E95">
        <w:tc>
          <w:tcPr>
            <w:tcW w:w="2988" w:type="dxa"/>
            <w:shd w:val="clear" w:color="auto" w:fill="auto"/>
            <w:noWrap/>
            <w:vAlign w:val="center"/>
          </w:tcPr>
          <w:bookmarkStart w:id="6" w:name="vol07adresseort"/>
          <w:p w14:paraId="50F36839" w14:textId="77777777" w:rsidR="00DD3A52" w:rsidRPr="007F47F3" w:rsidRDefault="00D5044C" w:rsidP="00700E95">
            <w:pPr>
              <w:tabs>
                <w:tab w:val="left" w:pos="2700"/>
              </w:tabs>
              <w:spacing w:before="60" w:after="60"/>
              <w:rPr>
                <w:rFonts w:cs="Arial"/>
                <w:sz w:val="18"/>
                <w:szCs w:val="18"/>
              </w:rPr>
            </w:pPr>
            <w:r w:rsidRPr="007F47F3">
              <w:rPr>
                <w:rFonts w:cs="Arial"/>
                <w:sz w:val="18"/>
                <w:szCs w:val="18"/>
              </w:rPr>
              <w:fldChar w:fldCharType="begin">
                <w:ffData>
                  <w:name w:val="vol07adresseort"/>
                  <w:enabled/>
                  <w:calcOnExit w:val="0"/>
                  <w:helpText w:type="text" w:val="Eingabefeld: Postleitzahl und Ort"/>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6"/>
          </w:p>
        </w:tc>
        <w:bookmarkStart w:id="7" w:name="vol07datumangebot"/>
        <w:tc>
          <w:tcPr>
            <w:tcW w:w="1333" w:type="dxa"/>
            <w:shd w:val="clear" w:color="auto" w:fill="auto"/>
            <w:noWrap/>
            <w:vAlign w:val="center"/>
          </w:tcPr>
          <w:p w14:paraId="24F23B16" w14:textId="77777777" w:rsidR="00DD3A52" w:rsidRPr="007F47F3" w:rsidRDefault="00D5044C" w:rsidP="00700E95">
            <w:pPr>
              <w:tabs>
                <w:tab w:val="left" w:pos="2700"/>
              </w:tabs>
              <w:spacing w:before="60" w:after="60"/>
              <w:ind w:left="-108"/>
              <w:rPr>
                <w:rFonts w:cs="Arial"/>
                <w:sz w:val="18"/>
                <w:szCs w:val="18"/>
              </w:rPr>
            </w:pPr>
            <w:r w:rsidRPr="007F47F3">
              <w:rPr>
                <w:rFonts w:cs="Arial"/>
                <w:sz w:val="18"/>
                <w:szCs w:val="18"/>
              </w:rPr>
              <w:fldChar w:fldCharType="begin">
                <w:ffData>
                  <w:name w:val="vol07datumangebot"/>
                  <w:enabled/>
                  <w:calcOnExit w:val="0"/>
                  <w:helpText w:type="text" w:val="Datum mit tt.mm.jjjj eingeben."/>
                  <w:textInput>
                    <w:type w:val="date"/>
                    <w:format w:val="dd.MM.yyyy"/>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7"/>
          </w:p>
        </w:tc>
      </w:tr>
    </w:tbl>
    <w:p w14:paraId="2CAD2196" w14:textId="77777777" w:rsidR="0052291E" w:rsidRPr="007F47F3" w:rsidRDefault="0052291E" w:rsidP="00F85841">
      <w:pPr>
        <w:tabs>
          <w:tab w:val="left" w:pos="2700"/>
        </w:tabs>
        <w:spacing w:before="40"/>
        <w:rPr>
          <w:rFonts w:cs="Arial"/>
          <w:sz w:val="18"/>
          <w:szCs w:val="18"/>
        </w:rPr>
      </w:pPr>
      <w:r w:rsidRPr="007F47F3">
        <w:rPr>
          <w:rFonts w:cs="Arial"/>
          <w:sz w:val="18"/>
          <w:szCs w:val="18"/>
        </w:rPr>
        <w:t>Anschrift</w:t>
      </w:r>
    </w:p>
    <w:tbl>
      <w:tblPr>
        <w:tblW w:w="4321" w:type="dxa"/>
        <w:tblLayout w:type="fixed"/>
        <w:tblLook w:val="01E0" w:firstRow="1" w:lastRow="1" w:firstColumn="1" w:lastColumn="1" w:noHBand="0" w:noVBand="0"/>
      </w:tblPr>
      <w:tblGrid>
        <w:gridCol w:w="4321"/>
      </w:tblGrid>
      <w:tr w:rsidR="0043616D" w:rsidRPr="007F47F3" w14:paraId="375D1674" w14:textId="77777777" w:rsidTr="00700E95">
        <w:trPr>
          <w:trHeight w:val="454"/>
        </w:trPr>
        <w:tc>
          <w:tcPr>
            <w:tcW w:w="4321" w:type="dxa"/>
            <w:shd w:val="clear" w:color="auto" w:fill="auto"/>
            <w:vAlign w:val="center"/>
          </w:tcPr>
          <w:bookmarkStart w:id="8" w:name="vol07Bieterstraße"/>
          <w:p w14:paraId="08EE41C0" w14:textId="77777777" w:rsidR="0043616D" w:rsidRPr="007F47F3" w:rsidRDefault="00D5044C" w:rsidP="00700E95">
            <w:pPr>
              <w:widowControl w:val="0"/>
              <w:rPr>
                <w:rFonts w:cs="Arial"/>
                <w:sz w:val="18"/>
                <w:szCs w:val="18"/>
              </w:rPr>
            </w:pPr>
            <w:r w:rsidRPr="007F47F3">
              <w:rPr>
                <w:rFonts w:cs="Arial"/>
                <w:sz w:val="18"/>
                <w:szCs w:val="18"/>
              </w:rPr>
              <w:fldChar w:fldCharType="begin">
                <w:ffData>
                  <w:name w:val="vol07Bieterstraße"/>
                  <w:enabled/>
                  <w:calcOnExit w:val="0"/>
                  <w:helpText w:type="text" w:val="Straße und Hausnummer des Bieters oder Postfachanschrift eingeben. Zwei Zeilen sind möglich."/>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8"/>
          </w:p>
        </w:tc>
      </w:tr>
    </w:tbl>
    <w:p w14:paraId="0933205C" w14:textId="77777777" w:rsidR="00F045EA" w:rsidRPr="007F47F3" w:rsidRDefault="00F045EA" w:rsidP="00F85841">
      <w:pPr>
        <w:spacing w:before="40"/>
        <w:rPr>
          <w:rFonts w:cs="Arial"/>
          <w:sz w:val="18"/>
          <w:szCs w:val="18"/>
        </w:rPr>
      </w:pPr>
    </w:p>
    <w:p w14:paraId="096D1017" w14:textId="77777777" w:rsidR="00984F47" w:rsidRPr="007F47F3" w:rsidRDefault="00D5044C" w:rsidP="00F85841">
      <w:pPr>
        <w:spacing w:before="40"/>
        <w:rPr>
          <w:rFonts w:cs="Arial"/>
          <w:sz w:val="18"/>
          <w:szCs w:val="18"/>
        </w:rPr>
      </w:pPr>
      <w:r w:rsidRPr="007F47F3">
        <w:rPr>
          <w:rFonts w:cs="Arial"/>
          <w:sz w:val="18"/>
          <w:szCs w:val="18"/>
        </w:rPr>
        <w:t>Ansprechpartner beim Bieter</w:t>
      </w:r>
    </w:p>
    <w:tbl>
      <w:tblPr>
        <w:tblW w:w="0" w:type="auto"/>
        <w:tblLayout w:type="fixed"/>
        <w:tblLook w:val="01E0" w:firstRow="1" w:lastRow="1" w:firstColumn="1" w:lastColumn="1" w:noHBand="0" w:noVBand="0"/>
      </w:tblPr>
      <w:tblGrid>
        <w:gridCol w:w="4320"/>
      </w:tblGrid>
      <w:tr w:rsidR="00335DA0" w:rsidRPr="007F47F3" w14:paraId="2F675028" w14:textId="77777777" w:rsidTr="00700E95">
        <w:trPr>
          <w:cantSplit/>
          <w:trHeight w:val="272"/>
        </w:trPr>
        <w:tc>
          <w:tcPr>
            <w:tcW w:w="4320" w:type="dxa"/>
            <w:shd w:val="clear" w:color="auto" w:fill="auto"/>
            <w:vAlign w:val="center"/>
          </w:tcPr>
          <w:bookmarkStart w:id="9" w:name="vol07ansprechp"/>
          <w:p w14:paraId="380EEB58" w14:textId="77777777" w:rsidR="00335DA0" w:rsidRPr="007F47F3" w:rsidRDefault="001034E0" w:rsidP="00700E95">
            <w:pPr>
              <w:spacing w:before="60" w:after="60"/>
              <w:rPr>
                <w:rFonts w:cs="Arial"/>
                <w:sz w:val="18"/>
                <w:szCs w:val="18"/>
              </w:rPr>
            </w:pPr>
            <w:r w:rsidRPr="007F47F3">
              <w:rPr>
                <w:rFonts w:cs="Arial"/>
                <w:sz w:val="18"/>
                <w:szCs w:val="18"/>
              </w:rPr>
              <w:fldChar w:fldCharType="begin">
                <w:ffData>
                  <w:name w:val="vol07ansprechp"/>
                  <w:enabled/>
                  <w:calcOnExit w:val="0"/>
                  <w:helpText w:type="text" w:val="Den Namen und eventuelle Statusbezeichnung der Ansprechpartnerin oder des Ansprechpartners beim biet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9"/>
          </w:p>
        </w:tc>
      </w:tr>
    </w:tbl>
    <w:p w14:paraId="297AE96C" w14:textId="77777777" w:rsidR="008015D2" w:rsidRPr="007F47F3" w:rsidRDefault="008015D2" w:rsidP="00725965">
      <w:pPr>
        <w:tabs>
          <w:tab w:val="left" w:pos="2160"/>
        </w:tabs>
        <w:spacing w:before="40"/>
        <w:rPr>
          <w:rFonts w:cs="Arial"/>
          <w:sz w:val="18"/>
          <w:szCs w:val="18"/>
        </w:rPr>
      </w:pPr>
      <w:r w:rsidRPr="007F47F3">
        <w:rPr>
          <w:rFonts w:cs="Arial"/>
          <w:sz w:val="18"/>
          <w:szCs w:val="18"/>
        </w:rPr>
        <w:t>Telefonnummer</w:t>
      </w:r>
      <w:r w:rsidR="00CC4D04" w:rsidRPr="007F47F3">
        <w:rPr>
          <w:rFonts w:cs="Arial"/>
          <w:sz w:val="18"/>
          <w:szCs w:val="18"/>
        </w:rPr>
        <w:tab/>
        <w:t>Faxnummer</w:t>
      </w:r>
    </w:p>
    <w:tbl>
      <w:tblPr>
        <w:tblW w:w="4321" w:type="dxa"/>
        <w:tblBorders>
          <w:insideH w:val="single" w:sz="2" w:space="0" w:color="auto"/>
        </w:tblBorders>
        <w:tblLayout w:type="fixed"/>
        <w:tblLook w:val="01E0" w:firstRow="1" w:lastRow="1" w:firstColumn="1" w:lastColumn="1" w:noHBand="0" w:noVBand="0"/>
      </w:tblPr>
      <w:tblGrid>
        <w:gridCol w:w="2160"/>
        <w:gridCol w:w="2161"/>
      </w:tblGrid>
      <w:tr w:rsidR="00980B09" w:rsidRPr="007F47F3" w14:paraId="5397605E" w14:textId="77777777" w:rsidTr="00700E95">
        <w:trPr>
          <w:cantSplit/>
        </w:trPr>
        <w:tc>
          <w:tcPr>
            <w:tcW w:w="2160" w:type="dxa"/>
            <w:shd w:val="clear" w:color="auto" w:fill="auto"/>
            <w:noWrap/>
            <w:vAlign w:val="center"/>
          </w:tcPr>
          <w:bookmarkStart w:id="10" w:name="vol07bieterfon"/>
          <w:p w14:paraId="6B59945F"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on"/>
                  <w:enabled/>
                  <w:calcOnExit w:val="0"/>
                  <w:helpText w:type="text" w:val="Telefon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0"/>
          </w:p>
        </w:tc>
        <w:bookmarkStart w:id="11" w:name="vol07bieterfx"/>
        <w:tc>
          <w:tcPr>
            <w:tcW w:w="2160" w:type="dxa"/>
            <w:shd w:val="clear" w:color="auto" w:fill="auto"/>
            <w:noWrap/>
            <w:vAlign w:val="center"/>
          </w:tcPr>
          <w:p w14:paraId="669DECEE"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x"/>
                  <w:enabled/>
                  <w:calcOnExit w:val="0"/>
                  <w:helpText w:type="text" w:val="Die Fax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1"/>
          </w:p>
        </w:tc>
      </w:tr>
    </w:tbl>
    <w:p w14:paraId="7158E44A" w14:textId="77777777" w:rsidR="00EB0D7E" w:rsidRPr="007F47F3" w:rsidRDefault="00EB0D7E" w:rsidP="00F85841">
      <w:pPr>
        <w:tabs>
          <w:tab w:val="left" w:pos="2160"/>
        </w:tabs>
        <w:spacing w:before="40"/>
        <w:rPr>
          <w:rFonts w:cs="Arial"/>
          <w:sz w:val="18"/>
          <w:szCs w:val="18"/>
        </w:rPr>
      </w:pPr>
      <w:r w:rsidRPr="007F47F3">
        <w:rPr>
          <w:rFonts w:cs="Arial"/>
          <w:sz w:val="18"/>
          <w:szCs w:val="18"/>
        </w:rPr>
        <w:t>E-Mail-Adresse</w:t>
      </w:r>
    </w:p>
    <w:tbl>
      <w:tblPr>
        <w:tblW w:w="0" w:type="auto"/>
        <w:tblLayout w:type="fixed"/>
        <w:tblLook w:val="01E0" w:firstRow="1" w:lastRow="1" w:firstColumn="1" w:lastColumn="1" w:noHBand="0" w:noVBand="0"/>
      </w:tblPr>
      <w:tblGrid>
        <w:gridCol w:w="4320"/>
      </w:tblGrid>
      <w:tr w:rsidR="00DC3436" w:rsidRPr="007F47F3" w14:paraId="416ABBF7" w14:textId="77777777" w:rsidTr="00700E95">
        <w:trPr>
          <w:cantSplit/>
        </w:trPr>
        <w:tc>
          <w:tcPr>
            <w:tcW w:w="4320" w:type="dxa"/>
            <w:shd w:val="clear" w:color="auto" w:fill="auto"/>
            <w:vAlign w:val="center"/>
          </w:tcPr>
          <w:bookmarkStart w:id="12" w:name="vol07bieteremail"/>
          <w:p w14:paraId="7A3AEB88" w14:textId="77777777" w:rsidR="00DC3436" w:rsidRPr="007F47F3" w:rsidRDefault="001034E0" w:rsidP="00700E95">
            <w:pPr>
              <w:spacing w:before="60" w:after="60"/>
              <w:rPr>
                <w:rFonts w:cs="Arial"/>
                <w:sz w:val="18"/>
                <w:szCs w:val="18"/>
              </w:rPr>
            </w:pPr>
            <w:r w:rsidRPr="007F47F3">
              <w:rPr>
                <w:rFonts w:cs="Arial"/>
                <w:sz w:val="18"/>
                <w:szCs w:val="18"/>
              </w:rPr>
              <w:fldChar w:fldCharType="begin">
                <w:ffData>
                  <w:name w:val="vol07bieteremail"/>
                  <w:enabled/>
                  <w:calcOnExit w:val="0"/>
                  <w:helpText w:type="text" w:val="Die E-Mail-Adresse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2"/>
          </w:p>
        </w:tc>
      </w:tr>
    </w:tbl>
    <w:p w14:paraId="36B9BA70" w14:textId="77777777" w:rsidR="001B3E28" w:rsidRPr="007F47F3" w:rsidRDefault="00D5044C" w:rsidP="00F85841">
      <w:pPr>
        <w:tabs>
          <w:tab w:val="left" w:pos="2160"/>
        </w:tabs>
        <w:spacing w:before="40"/>
        <w:rPr>
          <w:rFonts w:cs="Arial"/>
          <w:sz w:val="18"/>
          <w:szCs w:val="18"/>
        </w:rPr>
      </w:pPr>
      <w:r w:rsidRPr="007F47F3">
        <w:rPr>
          <w:rFonts w:cs="Arial"/>
          <w:sz w:val="18"/>
          <w:szCs w:val="18"/>
        </w:rPr>
        <w:t>Geschäftszeichen</w:t>
      </w:r>
      <w:r w:rsidR="00D11C11" w:rsidRPr="007F47F3">
        <w:rPr>
          <w:rFonts w:cs="Arial"/>
          <w:sz w:val="18"/>
          <w:szCs w:val="18"/>
        </w:rPr>
        <w:t xml:space="preserve"> des Bieters</w:t>
      </w:r>
    </w:p>
    <w:tbl>
      <w:tblPr>
        <w:tblW w:w="0" w:type="auto"/>
        <w:tblBorders>
          <w:insideH w:val="single" w:sz="2" w:space="0" w:color="auto"/>
        </w:tblBorders>
        <w:tblLayout w:type="fixed"/>
        <w:tblLook w:val="01E0" w:firstRow="1" w:lastRow="1" w:firstColumn="1" w:lastColumn="1" w:noHBand="0" w:noVBand="0"/>
      </w:tblPr>
      <w:tblGrid>
        <w:gridCol w:w="4320"/>
      </w:tblGrid>
      <w:tr w:rsidR="00D5044C" w:rsidRPr="007F47F3" w14:paraId="361BDBF8" w14:textId="77777777" w:rsidTr="00700E95">
        <w:tc>
          <w:tcPr>
            <w:tcW w:w="4320" w:type="dxa"/>
            <w:shd w:val="clear" w:color="auto" w:fill="auto"/>
            <w:vAlign w:val="center"/>
          </w:tcPr>
          <w:bookmarkStart w:id="13" w:name="vol07bieteraz"/>
          <w:p w14:paraId="0E322E03" w14:textId="77777777" w:rsidR="00D5044C" w:rsidRPr="007F47F3" w:rsidRDefault="001647C8" w:rsidP="00700E95">
            <w:pPr>
              <w:spacing w:before="60" w:after="60"/>
              <w:rPr>
                <w:rFonts w:cs="Arial"/>
                <w:sz w:val="18"/>
                <w:szCs w:val="18"/>
              </w:rPr>
            </w:pPr>
            <w:r w:rsidRPr="007F47F3">
              <w:rPr>
                <w:rFonts w:cs="Arial"/>
                <w:sz w:val="18"/>
                <w:szCs w:val="18"/>
              </w:rPr>
              <w:fldChar w:fldCharType="begin">
                <w:ffData>
                  <w:name w:val="vol07bieteraz"/>
                  <w:enabled/>
                  <w:calcOnExit w:val="0"/>
                  <w:helpText w:type="text" w:val="Das Aktenzeichen der Bedarfsstelle eingeben."/>
                  <w:statusText w:type="text" w:val="Eingabefeld: Aktenzeichen der Bedarfsstelle."/>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3"/>
          </w:p>
        </w:tc>
      </w:tr>
    </w:tbl>
    <w:p w14:paraId="65D27961" w14:textId="77777777" w:rsidR="002B388E" w:rsidRPr="007F47F3" w:rsidRDefault="005518E9" w:rsidP="00F85841">
      <w:pPr>
        <w:tabs>
          <w:tab w:val="left" w:pos="-1980"/>
        </w:tabs>
        <w:spacing w:before="40"/>
        <w:rPr>
          <w:rFonts w:cs="Arial"/>
          <w:sz w:val="18"/>
          <w:szCs w:val="18"/>
        </w:rPr>
      </w:pPr>
      <w:r w:rsidRPr="007F47F3">
        <w:rPr>
          <w:rFonts w:cs="Arial"/>
          <w:sz w:val="18"/>
          <w:szCs w:val="18"/>
        </w:rPr>
        <w:t>Umsatzsteuer-Identifikationsnummer</w:t>
      </w:r>
      <w:r w:rsidR="0042559A" w:rsidRPr="007F47F3">
        <w:rPr>
          <w:rFonts w:cs="Arial"/>
          <w:sz w:val="18"/>
          <w:szCs w:val="18"/>
        </w:rPr>
        <w:t xml:space="preserve"> des </w:t>
      </w:r>
      <w:r w:rsidR="00D5044C" w:rsidRPr="007F47F3">
        <w:rPr>
          <w:rFonts w:cs="Arial"/>
          <w:sz w:val="18"/>
          <w:szCs w:val="18"/>
        </w:rPr>
        <w:t>Bieters</w:t>
      </w:r>
    </w:p>
    <w:tbl>
      <w:tblPr>
        <w:tblW w:w="0" w:type="auto"/>
        <w:tblLayout w:type="fixed"/>
        <w:tblLook w:val="01E0" w:firstRow="1" w:lastRow="1" w:firstColumn="1" w:lastColumn="1" w:noHBand="0" w:noVBand="0"/>
      </w:tblPr>
      <w:tblGrid>
        <w:gridCol w:w="4320"/>
      </w:tblGrid>
      <w:tr w:rsidR="005518E9" w:rsidRPr="007F47F3" w14:paraId="262A50D0" w14:textId="77777777" w:rsidTr="00700E95">
        <w:tc>
          <w:tcPr>
            <w:tcW w:w="4320" w:type="dxa"/>
            <w:shd w:val="clear" w:color="auto" w:fill="auto"/>
            <w:vAlign w:val="center"/>
          </w:tcPr>
          <w:bookmarkStart w:id="14" w:name="vol07bietustidentnr"/>
          <w:p w14:paraId="56877898" w14:textId="77777777" w:rsidR="005518E9" w:rsidRPr="007F47F3" w:rsidRDefault="001647C8" w:rsidP="00700E95">
            <w:pPr>
              <w:spacing w:before="60" w:after="60"/>
              <w:rPr>
                <w:rFonts w:cs="Arial"/>
                <w:sz w:val="18"/>
                <w:szCs w:val="18"/>
              </w:rPr>
            </w:pPr>
            <w:r w:rsidRPr="007F47F3">
              <w:rPr>
                <w:rFonts w:cs="Arial"/>
                <w:sz w:val="18"/>
                <w:szCs w:val="18"/>
              </w:rPr>
              <w:fldChar w:fldCharType="begin">
                <w:ffData>
                  <w:name w:val="vol07bietustidentnr"/>
                  <w:enabled/>
                  <w:calcOnExit w:val="0"/>
                  <w:helpText w:type="text" w:val="Umsatzsteueridentifikationsnummer des Bieters eintrag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4"/>
          </w:p>
        </w:tc>
      </w:tr>
    </w:tbl>
    <w:p w14:paraId="406AFD20" w14:textId="77777777" w:rsidR="005518E9" w:rsidRPr="007274D7" w:rsidRDefault="005518E9" w:rsidP="00A40123">
      <w:pPr>
        <w:tabs>
          <w:tab w:val="left" w:pos="-1980"/>
        </w:tabs>
        <w:spacing w:before="120" w:after="120"/>
        <w:rPr>
          <w:rFonts w:cs="Arial"/>
          <w:sz w:val="22"/>
          <w:szCs w:val="22"/>
        </w:rPr>
      </w:pPr>
    </w:p>
    <w:p w14:paraId="637D8BFD" w14:textId="77777777" w:rsidR="001B3E28" w:rsidRPr="007274D7" w:rsidRDefault="001B3E28" w:rsidP="00A40123">
      <w:pPr>
        <w:tabs>
          <w:tab w:val="left" w:pos="-1980"/>
        </w:tabs>
        <w:spacing w:before="120" w:after="120"/>
        <w:rPr>
          <w:rFonts w:cs="Arial"/>
          <w:sz w:val="22"/>
          <w:szCs w:val="22"/>
        </w:rPr>
        <w:sectPr w:rsidR="001B3E28" w:rsidRPr="007274D7" w:rsidSect="00595D8B">
          <w:headerReference w:type="even" r:id="rId8"/>
          <w:headerReference w:type="default" r:id="rId9"/>
          <w:footerReference w:type="even" r:id="rId10"/>
          <w:footerReference w:type="default" r:id="rId11"/>
          <w:footerReference w:type="first" r:id="rId12"/>
          <w:type w:val="continuous"/>
          <w:pgSz w:w="11906" w:h="16838" w:code="9"/>
          <w:pgMar w:top="1191" w:right="1247" w:bottom="1077" w:left="1247" w:header="737" w:footer="737" w:gutter="0"/>
          <w:cols w:num="2" w:space="709"/>
          <w:docGrid w:linePitch="360"/>
        </w:sectPr>
      </w:pPr>
    </w:p>
    <w:p w14:paraId="6270612B" w14:textId="77777777" w:rsidR="00090E54" w:rsidRDefault="00090E54" w:rsidP="001C0FCB">
      <w:pPr>
        <w:spacing w:line="240" w:lineRule="exact"/>
        <w:rPr>
          <w:rFonts w:cs="Arial"/>
          <w:b/>
          <w:sz w:val="24"/>
        </w:rPr>
      </w:pPr>
    </w:p>
    <w:p w14:paraId="0C4C9CEB" w14:textId="77777777" w:rsidR="00090E54" w:rsidRDefault="00090E54" w:rsidP="001C0FCB">
      <w:pPr>
        <w:spacing w:line="240" w:lineRule="exact"/>
        <w:rPr>
          <w:rFonts w:cs="Arial"/>
          <w:b/>
          <w:sz w:val="24"/>
        </w:rPr>
      </w:pPr>
    </w:p>
    <w:p w14:paraId="722CA53B" w14:textId="77777777" w:rsidR="001C0FCB" w:rsidRPr="007274D7" w:rsidRDefault="001C0FCB" w:rsidP="001C0FCB">
      <w:pPr>
        <w:spacing w:line="240" w:lineRule="exact"/>
        <w:rPr>
          <w:rFonts w:cs="Arial"/>
          <w:b/>
          <w:sz w:val="24"/>
        </w:rPr>
      </w:pPr>
      <w:r w:rsidRPr="007274D7">
        <w:rPr>
          <w:rFonts w:cs="Arial"/>
          <w:b/>
          <w:sz w:val="24"/>
        </w:rPr>
        <w:t>ANGEBOT</w:t>
      </w:r>
    </w:p>
    <w:p w14:paraId="35CBBBAD" w14:textId="77777777" w:rsidR="00CF5EA9" w:rsidRPr="00EF41DF" w:rsidRDefault="00CF5EA9" w:rsidP="00CF5EA9">
      <w:pPr>
        <w:jc w:val="both"/>
        <w:rPr>
          <w:rFonts w:cs="Arial"/>
          <w:sz w:val="22"/>
          <w:szCs w:val="22"/>
        </w:rPr>
      </w:pPr>
    </w:p>
    <w:tbl>
      <w:tblPr>
        <w:tblW w:w="949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835"/>
        <w:gridCol w:w="6660"/>
      </w:tblGrid>
      <w:tr w:rsidR="00CF5EA9" w:rsidRPr="00EF41DF" w14:paraId="3C3B1F7D" w14:textId="77777777" w:rsidTr="00970331">
        <w:trPr>
          <w:trHeight w:val="340"/>
        </w:trPr>
        <w:tc>
          <w:tcPr>
            <w:tcW w:w="2835" w:type="dxa"/>
            <w:tcBorders>
              <w:top w:val="single" w:sz="12" w:space="0" w:color="auto"/>
              <w:left w:val="single" w:sz="12" w:space="0" w:color="auto"/>
              <w:bottom w:val="single" w:sz="2" w:space="0" w:color="auto"/>
              <w:right w:val="single" w:sz="2" w:space="0" w:color="auto"/>
            </w:tcBorders>
            <w:vAlign w:val="center"/>
            <w:hideMark/>
          </w:tcPr>
          <w:p w14:paraId="63EB9D68" w14:textId="77777777" w:rsidR="00CF5EA9" w:rsidRPr="00EF41DF" w:rsidRDefault="001C2280" w:rsidP="00970331">
            <w:pPr>
              <w:tabs>
                <w:tab w:val="left" w:pos="1701"/>
                <w:tab w:val="left" w:pos="2835"/>
              </w:tabs>
              <w:rPr>
                <w:rFonts w:cs="Arial"/>
                <w:b/>
                <w:sz w:val="22"/>
                <w:szCs w:val="22"/>
              </w:rPr>
            </w:pPr>
            <w:r>
              <w:rPr>
                <w:rFonts w:cs="Arial"/>
                <w:b/>
                <w:sz w:val="22"/>
                <w:szCs w:val="22"/>
              </w:rPr>
              <w:t>Leistung</w:t>
            </w:r>
            <w:r w:rsidR="00CF5EA9" w:rsidRPr="00EF41DF">
              <w:rPr>
                <w:rFonts w:cs="Arial"/>
                <w:b/>
                <w:sz w:val="22"/>
                <w:szCs w:val="22"/>
              </w:rPr>
              <w:t>:</w:t>
            </w:r>
          </w:p>
        </w:tc>
        <w:tc>
          <w:tcPr>
            <w:tcW w:w="6660" w:type="dxa"/>
            <w:tcBorders>
              <w:top w:val="single" w:sz="12" w:space="0" w:color="auto"/>
              <w:left w:val="single" w:sz="2" w:space="0" w:color="auto"/>
              <w:bottom w:val="single" w:sz="2" w:space="0" w:color="auto"/>
              <w:right w:val="single" w:sz="12" w:space="0" w:color="auto"/>
            </w:tcBorders>
            <w:vAlign w:val="center"/>
          </w:tcPr>
          <w:p w14:paraId="61029C82" w14:textId="67423022" w:rsidR="00CF5EA9" w:rsidRPr="00225B9A" w:rsidRDefault="004D6A0F" w:rsidP="00970331">
            <w:pPr>
              <w:tabs>
                <w:tab w:val="left" w:pos="1701"/>
                <w:tab w:val="left" w:pos="2835"/>
              </w:tabs>
              <w:rPr>
                <w:rFonts w:cs="Arial"/>
                <w:sz w:val="22"/>
                <w:szCs w:val="22"/>
              </w:rPr>
            </w:pPr>
            <w:r w:rsidRPr="004D6A0F">
              <w:rPr>
                <w:rFonts w:cs="Arial"/>
                <w:sz w:val="22"/>
                <w:szCs w:val="22"/>
              </w:rPr>
              <w:t>2. Rettungsweg Kreisvolkshochschule - Metallbau (Treppenturm)</w:t>
            </w:r>
          </w:p>
        </w:tc>
      </w:tr>
      <w:tr w:rsidR="00CF5EA9" w:rsidRPr="00EF41DF" w14:paraId="0433BB42"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333C657" w14:textId="77777777" w:rsidR="00CF5EA9" w:rsidRPr="00EF41DF" w:rsidRDefault="00CF5EA9" w:rsidP="00970331">
            <w:pPr>
              <w:tabs>
                <w:tab w:val="left" w:pos="1701"/>
                <w:tab w:val="left" w:pos="2835"/>
              </w:tabs>
              <w:rPr>
                <w:rFonts w:cs="Arial"/>
                <w:b/>
                <w:sz w:val="22"/>
                <w:szCs w:val="22"/>
              </w:rPr>
            </w:pPr>
            <w:r w:rsidRPr="00EF41DF">
              <w:rPr>
                <w:rFonts w:cs="Arial"/>
                <w:b/>
                <w:sz w:val="22"/>
                <w:szCs w:val="22"/>
              </w:rPr>
              <w:t>Vergabenummer:</w:t>
            </w:r>
          </w:p>
        </w:tc>
        <w:tc>
          <w:tcPr>
            <w:tcW w:w="6660" w:type="dxa"/>
            <w:tcBorders>
              <w:top w:val="single" w:sz="2" w:space="0" w:color="auto"/>
              <w:left w:val="single" w:sz="2" w:space="0" w:color="auto"/>
              <w:bottom w:val="single" w:sz="2" w:space="0" w:color="auto"/>
              <w:right w:val="single" w:sz="12" w:space="0" w:color="auto"/>
            </w:tcBorders>
            <w:vAlign w:val="center"/>
          </w:tcPr>
          <w:p w14:paraId="344CDFD5" w14:textId="7545F0CE" w:rsidR="00CF5EA9" w:rsidRPr="00225B9A" w:rsidRDefault="004D6A0F" w:rsidP="00790ECE">
            <w:pPr>
              <w:tabs>
                <w:tab w:val="left" w:pos="1701"/>
                <w:tab w:val="left" w:pos="2835"/>
              </w:tabs>
              <w:rPr>
                <w:rFonts w:cs="Arial"/>
                <w:sz w:val="22"/>
                <w:szCs w:val="22"/>
              </w:rPr>
            </w:pPr>
            <w:r w:rsidRPr="004D6A0F">
              <w:rPr>
                <w:rFonts w:cs="Arial"/>
                <w:sz w:val="22"/>
                <w:szCs w:val="22"/>
              </w:rPr>
              <w:t>650-D-1-26-25-VOB</w:t>
            </w:r>
          </w:p>
        </w:tc>
      </w:tr>
      <w:tr w:rsidR="00E06B07" w:rsidRPr="00AD4493" w14:paraId="4B31B19D"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FA39463" w14:textId="77777777" w:rsidR="00E06B07" w:rsidRPr="00AD4493" w:rsidRDefault="00E06B07" w:rsidP="009B786C">
            <w:pPr>
              <w:tabs>
                <w:tab w:val="left" w:pos="1701"/>
                <w:tab w:val="left" w:pos="2835"/>
              </w:tabs>
              <w:rPr>
                <w:rFonts w:cs="Arial"/>
                <w:b/>
                <w:sz w:val="22"/>
                <w:szCs w:val="22"/>
              </w:rPr>
            </w:pPr>
            <w:r>
              <w:rPr>
                <w:rFonts w:cs="Arial"/>
                <w:b/>
                <w:sz w:val="22"/>
                <w:szCs w:val="22"/>
              </w:rPr>
              <w:t>Vergabeart:</w:t>
            </w:r>
          </w:p>
        </w:tc>
        <w:tc>
          <w:tcPr>
            <w:tcW w:w="6660" w:type="dxa"/>
            <w:tcBorders>
              <w:top w:val="single" w:sz="2" w:space="0" w:color="auto"/>
              <w:left w:val="single" w:sz="2" w:space="0" w:color="auto"/>
              <w:bottom w:val="single" w:sz="2" w:space="0" w:color="auto"/>
              <w:right w:val="single" w:sz="12" w:space="0" w:color="auto"/>
            </w:tcBorders>
            <w:vAlign w:val="center"/>
          </w:tcPr>
          <w:p w14:paraId="518089C2" w14:textId="2041209B" w:rsidR="00E06B07" w:rsidRPr="001C2280" w:rsidRDefault="004D6A0F" w:rsidP="00970331">
            <w:pPr>
              <w:tabs>
                <w:tab w:val="left" w:pos="1701"/>
                <w:tab w:val="left" w:pos="2835"/>
              </w:tabs>
              <w:rPr>
                <w:rFonts w:cs="Arial"/>
                <w:sz w:val="22"/>
                <w:szCs w:val="22"/>
                <w:highlight w:val="yellow"/>
              </w:rPr>
            </w:pPr>
            <w:r w:rsidRPr="004D6A0F">
              <w:rPr>
                <w:rFonts w:cs="Arial"/>
                <w:sz w:val="22"/>
                <w:szCs w:val="22"/>
              </w:rPr>
              <w:t>Öffentliche Ausschreibung</w:t>
            </w:r>
          </w:p>
        </w:tc>
      </w:tr>
      <w:tr w:rsidR="00CF5EA9" w:rsidRPr="00AD4493" w14:paraId="1FA13AFF"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C77C194" w14:textId="77777777" w:rsidR="00CF5EA9" w:rsidRPr="00AD4493" w:rsidRDefault="00CF5EA9" w:rsidP="009B786C">
            <w:pPr>
              <w:tabs>
                <w:tab w:val="left" w:pos="1701"/>
                <w:tab w:val="left" w:pos="2835"/>
              </w:tabs>
              <w:rPr>
                <w:rFonts w:cs="Arial"/>
                <w:b/>
                <w:sz w:val="22"/>
                <w:szCs w:val="22"/>
              </w:rPr>
            </w:pPr>
            <w:r w:rsidRPr="00AD4493">
              <w:rPr>
                <w:rFonts w:cs="Arial"/>
                <w:b/>
                <w:sz w:val="22"/>
                <w:szCs w:val="22"/>
              </w:rPr>
              <w:t>Ende Angebotsfrist:</w:t>
            </w:r>
          </w:p>
        </w:tc>
        <w:tc>
          <w:tcPr>
            <w:tcW w:w="6660" w:type="dxa"/>
            <w:tcBorders>
              <w:top w:val="single" w:sz="2" w:space="0" w:color="auto"/>
              <w:left w:val="single" w:sz="2" w:space="0" w:color="auto"/>
              <w:bottom w:val="single" w:sz="2" w:space="0" w:color="auto"/>
              <w:right w:val="single" w:sz="12" w:space="0" w:color="auto"/>
            </w:tcBorders>
            <w:vAlign w:val="center"/>
          </w:tcPr>
          <w:p w14:paraId="294A3A09" w14:textId="113F73AA" w:rsidR="00CF5EA9" w:rsidRPr="00AD4493" w:rsidRDefault="004D6A0F" w:rsidP="00970331">
            <w:pPr>
              <w:tabs>
                <w:tab w:val="left" w:pos="1701"/>
                <w:tab w:val="left" w:pos="2835"/>
              </w:tabs>
              <w:rPr>
                <w:rFonts w:cs="Arial"/>
                <w:sz w:val="22"/>
                <w:szCs w:val="22"/>
              </w:rPr>
            </w:pPr>
            <w:r>
              <w:rPr>
                <w:rFonts w:cs="Arial"/>
                <w:sz w:val="22"/>
                <w:szCs w:val="22"/>
              </w:rPr>
              <w:t>15.09.2026</w:t>
            </w:r>
            <w:r w:rsidR="001C2280">
              <w:rPr>
                <w:rFonts w:cs="Arial"/>
                <w:sz w:val="22"/>
                <w:szCs w:val="22"/>
              </w:rPr>
              <w:t xml:space="preserve"> </w:t>
            </w:r>
            <w:r w:rsidR="00CF5EA9" w:rsidRPr="00AD4493">
              <w:rPr>
                <w:rFonts w:cs="Arial"/>
                <w:sz w:val="22"/>
                <w:szCs w:val="22"/>
              </w:rPr>
              <w:t>um 11:00 Uhr</w:t>
            </w:r>
          </w:p>
        </w:tc>
      </w:tr>
      <w:tr w:rsidR="00CF5EA9" w:rsidRPr="00AD4493" w14:paraId="7B2729C5" w14:textId="77777777" w:rsidTr="00970331">
        <w:trPr>
          <w:trHeight w:val="340"/>
        </w:trPr>
        <w:tc>
          <w:tcPr>
            <w:tcW w:w="2835" w:type="dxa"/>
            <w:tcBorders>
              <w:top w:val="single" w:sz="2" w:space="0" w:color="auto"/>
              <w:left w:val="single" w:sz="12" w:space="0" w:color="auto"/>
              <w:bottom w:val="single" w:sz="12" w:space="0" w:color="auto"/>
              <w:right w:val="single" w:sz="2" w:space="0" w:color="auto"/>
            </w:tcBorders>
            <w:vAlign w:val="center"/>
          </w:tcPr>
          <w:p w14:paraId="0761064E" w14:textId="77777777" w:rsidR="00CF5EA9" w:rsidRPr="00AD4493" w:rsidRDefault="00CF5EA9" w:rsidP="00970331">
            <w:pPr>
              <w:tabs>
                <w:tab w:val="left" w:pos="1701"/>
                <w:tab w:val="left" w:pos="2835"/>
              </w:tabs>
              <w:rPr>
                <w:rFonts w:cs="Arial"/>
                <w:b/>
                <w:sz w:val="22"/>
                <w:szCs w:val="22"/>
              </w:rPr>
            </w:pPr>
            <w:r w:rsidRPr="00AD4493">
              <w:rPr>
                <w:rFonts w:cs="Arial"/>
                <w:b/>
                <w:sz w:val="22"/>
                <w:szCs w:val="22"/>
              </w:rPr>
              <w:t>Ende der Bindefrist:</w:t>
            </w:r>
          </w:p>
        </w:tc>
        <w:tc>
          <w:tcPr>
            <w:tcW w:w="6660" w:type="dxa"/>
            <w:tcBorders>
              <w:top w:val="single" w:sz="2" w:space="0" w:color="auto"/>
              <w:left w:val="single" w:sz="2" w:space="0" w:color="auto"/>
              <w:bottom w:val="single" w:sz="12" w:space="0" w:color="auto"/>
              <w:right w:val="single" w:sz="12" w:space="0" w:color="auto"/>
            </w:tcBorders>
            <w:vAlign w:val="center"/>
          </w:tcPr>
          <w:p w14:paraId="303BA49F" w14:textId="277D8B81" w:rsidR="00CF5EA9" w:rsidRPr="00AD4493" w:rsidRDefault="004D6A0F" w:rsidP="00970331">
            <w:pPr>
              <w:tabs>
                <w:tab w:val="left" w:pos="1701"/>
                <w:tab w:val="left" w:pos="2835"/>
              </w:tabs>
              <w:rPr>
                <w:rFonts w:cs="Arial"/>
                <w:sz w:val="22"/>
                <w:szCs w:val="22"/>
              </w:rPr>
            </w:pPr>
            <w:r>
              <w:rPr>
                <w:rFonts w:cs="Arial"/>
                <w:sz w:val="22"/>
                <w:szCs w:val="22"/>
              </w:rPr>
              <w:t>15.10.2026</w:t>
            </w:r>
          </w:p>
        </w:tc>
      </w:tr>
    </w:tbl>
    <w:p w14:paraId="287A6BBF" w14:textId="77777777" w:rsidR="00CF5EA9" w:rsidRPr="00AD4493" w:rsidRDefault="00CF5EA9" w:rsidP="00CF5EA9">
      <w:pPr>
        <w:suppressAutoHyphens/>
        <w:jc w:val="both"/>
        <w:rPr>
          <w:rFonts w:cs="Arial"/>
          <w:sz w:val="22"/>
          <w:szCs w:val="22"/>
        </w:rPr>
      </w:pPr>
    </w:p>
    <w:tbl>
      <w:tblPr>
        <w:tblW w:w="9288" w:type="dxa"/>
        <w:tblBorders>
          <w:insideV w:val="single" w:sz="4" w:space="0" w:color="auto"/>
        </w:tblBorders>
        <w:tblLayout w:type="fixed"/>
        <w:tblLook w:val="01E0" w:firstRow="1" w:lastRow="1" w:firstColumn="1" w:lastColumn="1" w:noHBand="0" w:noVBand="0"/>
      </w:tblPr>
      <w:tblGrid>
        <w:gridCol w:w="9288"/>
      </w:tblGrid>
      <w:tr w:rsidR="001C0FCB" w:rsidRPr="004F5B7C" w14:paraId="1A543322" w14:textId="77777777" w:rsidTr="003B5F42">
        <w:trPr>
          <w:trHeight w:hRule="exact" w:val="454"/>
        </w:trPr>
        <w:tc>
          <w:tcPr>
            <w:tcW w:w="9288" w:type="dxa"/>
            <w:shd w:val="clear" w:color="auto" w:fill="auto"/>
            <w:vAlign w:val="center"/>
          </w:tcPr>
          <w:p w14:paraId="7B84378E" w14:textId="2AF1442E" w:rsidR="00A13D1B" w:rsidRPr="004F5B7C" w:rsidRDefault="001C0FCB" w:rsidP="001C2280">
            <w:pPr>
              <w:tabs>
                <w:tab w:val="left" w:pos="900"/>
              </w:tabs>
              <w:spacing w:before="40" w:after="20"/>
              <w:rPr>
                <w:rFonts w:cs="Arial"/>
                <w:sz w:val="22"/>
                <w:szCs w:val="22"/>
              </w:rPr>
            </w:pPr>
            <w:bookmarkStart w:id="15" w:name="vol01termin"/>
            <w:r w:rsidRPr="004F5B7C">
              <w:rPr>
                <w:rFonts w:cs="Arial"/>
                <w:b/>
                <w:sz w:val="22"/>
                <w:szCs w:val="22"/>
              </w:rPr>
              <w:t>Bezug:</w:t>
            </w:r>
            <w:r w:rsidRPr="004F5B7C">
              <w:rPr>
                <w:rFonts w:cs="Arial"/>
                <w:sz w:val="22"/>
                <w:szCs w:val="22"/>
              </w:rPr>
              <w:tab/>
              <w:t xml:space="preserve">Aufforderung zur Abgabe eines Angebotes vom </w:t>
            </w:r>
            <w:bookmarkEnd w:id="15"/>
            <w:r w:rsidR="004D6A0F">
              <w:rPr>
                <w:rFonts w:cs="Arial"/>
                <w:sz w:val="22"/>
                <w:szCs w:val="22"/>
              </w:rPr>
              <w:t>24.08.2026</w:t>
            </w:r>
          </w:p>
        </w:tc>
      </w:tr>
    </w:tbl>
    <w:p w14:paraId="2B3A4C3C" w14:textId="77777777" w:rsidR="00C63063" w:rsidRPr="004F5B7C" w:rsidRDefault="00C63063" w:rsidP="007E4518">
      <w:pPr>
        <w:spacing w:before="120"/>
        <w:jc w:val="both"/>
        <w:rPr>
          <w:rFonts w:cs="Arial"/>
          <w:sz w:val="22"/>
          <w:szCs w:val="22"/>
        </w:rPr>
      </w:pPr>
      <w:bookmarkStart w:id="16" w:name="vol05auswahl02"/>
      <w:bookmarkStart w:id="17" w:name="vol05auswahl10"/>
    </w:p>
    <w:p w14:paraId="768B6C11" w14:textId="77777777" w:rsidR="00E15CD6" w:rsidRPr="00674FE0" w:rsidRDefault="00E15CD6" w:rsidP="001C2280">
      <w:pPr>
        <w:tabs>
          <w:tab w:val="left" w:pos="1701"/>
        </w:tabs>
        <w:spacing w:before="40" w:after="40"/>
        <w:ind w:left="2127" w:hanging="2127"/>
        <w:jc w:val="both"/>
        <w:rPr>
          <w:rFonts w:cs="Arial"/>
          <w:sz w:val="22"/>
          <w:szCs w:val="22"/>
        </w:rPr>
      </w:pPr>
      <w:r w:rsidRPr="00674FE0">
        <w:rPr>
          <w:rFonts w:cs="Arial"/>
          <w:b/>
          <w:sz w:val="22"/>
          <w:szCs w:val="22"/>
        </w:rPr>
        <w:t>Anlagen:</w:t>
      </w:r>
      <w:r w:rsidRPr="00674FE0">
        <w:rPr>
          <w:rFonts w:cs="Arial"/>
          <w:b/>
          <w:sz w:val="22"/>
          <w:szCs w:val="22"/>
        </w:rPr>
        <w:tab/>
      </w:r>
      <w:r w:rsidR="00831D51" w:rsidRPr="00674FE0">
        <w:rPr>
          <w:rFonts w:cs="Arial"/>
          <w:sz w:val="22"/>
          <w:szCs w:val="22"/>
        </w:rPr>
        <w:fldChar w:fldCharType="begin">
          <w:ffData>
            <w:name w:val="vol07anlage02"/>
            <w:enabled/>
            <w:calcOnExit w:val="0"/>
            <w:helpText w:type="text" w:val="Auswahlfeld Anlage Nebenangebote, Standard ist: nicht aktiviert"/>
            <w:statusText w:type="text" w:val="Auswahlfeld: Anlage Nebenangebote."/>
            <w:checkBox>
              <w:sizeAuto/>
              <w:default w:val="0"/>
            </w:checkBox>
          </w:ffData>
        </w:fldChar>
      </w:r>
      <w:r w:rsidR="00831D51"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r>
      <w:r w:rsidR="00624F49">
        <w:rPr>
          <w:rFonts w:cs="Arial"/>
          <w:sz w:val="22"/>
          <w:szCs w:val="22"/>
        </w:rPr>
        <w:fldChar w:fldCharType="begin">
          <w:ffData>
            <w:name w:val="Text5"/>
            <w:enabled/>
            <w:calcOnExit w:val="0"/>
            <w:textInput/>
          </w:ffData>
        </w:fldChar>
      </w:r>
      <w:bookmarkStart w:id="18" w:name="Text5"/>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18"/>
      <w:r w:rsidR="00831D51" w:rsidRPr="00674FE0">
        <w:rPr>
          <w:rFonts w:cs="Arial"/>
          <w:sz w:val="22"/>
          <w:szCs w:val="22"/>
        </w:rPr>
        <w:t> Nebenangebot(e)</w:t>
      </w:r>
    </w:p>
    <w:p w14:paraId="5DBDB2F2" w14:textId="77777777" w:rsidR="00831D51" w:rsidRDefault="00FE353F" w:rsidP="001C2280">
      <w:pPr>
        <w:tabs>
          <w:tab w:val="left" w:pos="1701"/>
        </w:tabs>
        <w:spacing w:before="40" w:after="40"/>
        <w:ind w:left="2127" w:hanging="2127"/>
        <w:jc w:val="both"/>
        <w:rPr>
          <w:rFonts w:cs="Arial"/>
          <w:sz w:val="22"/>
          <w:szCs w:val="22"/>
        </w:rPr>
      </w:pPr>
      <w:r w:rsidRPr="00674FE0">
        <w:rPr>
          <w:rFonts w:cs="Arial"/>
          <w:szCs w:val="22"/>
        </w:rPr>
        <w:t>(bitte ankreuzen)</w:t>
      </w:r>
      <w:r w:rsidRPr="00674FE0">
        <w:rPr>
          <w:rFonts w:cs="Arial"/>
          <w:sz w:val="22"/>
          <w:szCs w:val="22"/>
        </w:rPr>
        <w:tab/>
      </w:r>
      <w:r w:rsidR="00831D51"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00831D51"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t xml:space="preserve">Leistungsverzeichnis </w:t>
      </w:r>
      <w:r w:rsidR="00831D51" w:rsidRPr="0042750E">
        <w:rPr>
          <w:rFonts w:cs="Arial"/>
          <w:sz w:val="22"/>
          <w:szCs w:val="22"/>
        </w:rPr>
        <w:t>mit Preisen sowie den geforderten Angaben und Erklärungen</w:t>
      </w:r>
    </w:p>
    <w:p w14:paraId="5186E7F9" w14:textId="77777777" w:rsid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
            <w:enabled/>
            <w:calcOnExit w:val="0"/>
            <w:checkBox>
              <w:sizeAuto/>
              <w:default w:val="0"/>
            </w:checkBox>
          </w:ffData>
        </w:fldChar>
      </w:r>
      <w:r w:rsidRPr="00FE353F">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FE353F">
        <w:rPr>
          <w:rFonts w:cs="Arial"/>
          <w:sz w:val="22"/>
          <w:szCs w:val="22"/>
        </w:rPr>
        <w:fldChar w:fldCharType="end"/>
      </w:r>
      <w:r w:rsidRPr="00FE353F">
        <w:rPr>
          <w:rFonts w:cs="Arial"/>
          <w:sz w:val="22"/>
          <w:szCs w:val="22"/>
        </w:rPr>
        <w:tab/>
        <w:t>nicht-präqualifizierte Unternehmen (auch innerhalb einer Bietergemeinschaft): Eigenerklärung für nicht-präqualifizierte Unternehmen</w:t>
      </w:r>
    </w:p>
    <w:p w14:paraId="6265BD64" w14:textId="77777777" w:rsidR="00FE353F" w:rsidRP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FE353F">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FE353F">
        <w:rPr>
          <w:rFonts w:cs="Arial"/>
          <w:sz w:val="22"/>
          <w:szCs w:val="22"/>
        </w:rPr>
        <w:fldChar w:fldCharType="end"/>
      </w:r>
      <w:r w:rsidRPr="00FE353F">
        <w:rPr>
          <w:rFonts w:cs="Arial"/>
          <w:sz w:val="22"/>
          <w:szCs w:val="22"/>
        </w:rPr>
        <w:tab/>
        <w:t>Erklärung Bieter-/Arbeitsgemeinschaft</w:t>
      </w:r>
    </w:p>
    <w:p w14:paraId="741FA18E" w14:textId="77777777" w:rsidR="00FE353F" w:rsidRPr="00674FE0" w:rsidRDefault="00FE353F" w:rsidP="001C2280">
      <w:pPr>
        <w:spacing w:before="40" w:after="40"/>
        <w:ind w:left="2127" w:hanging="425"/>
        <w:jc w:val="both"/>
        <w:rPr>
          <w:rFonts w:cs="Arial"/>
          <w:sz w:val="22"/>
          <w:szCs w:val="22"/>
        </w:rPr>
      </w:pPr>
      <w:r w:rsidRPr="00674FE0">
        <w:rPr>
          <w:rFonts w:cs="Arial"/>
          <w:sz w:val="22"/>
          <w:szCs w:val="22"/>
        </w:rPr>
        <w:fldChar w:fldCharType="begin">
          <w:ffData>
            <w:name w:val="vol05auswahl05"/>
            <w:enabled/>
            <w:calcOnExit w:val="0"/>
            <w:checkBox>
              <w:sizeAuto/>
              <w:default w:val="0"/>
            </w:checkBox>
          </w:ffData>
        </w:fldChar>
      </w:r>
      <w:r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674FE0">
        <w:rPr>
          <w:rFonts w:cs="Arial"/>
          <w:sz w:val="22"/>
          <w:szCs w:val="22"/>
        </w:rPr>
        <w:fldChar w:fldCharType="end"/>
      </w:r>
      <w:r w:rsidRPr="00674FE0">
        <w:rPr>
          <w:rFonts w:cs="Arial"/>
          <w:sz w:val="22"/>
          <w:szCs w:val="22"/>
        </w:rPr>
        <w:tab/>
        <w:t>Verzeichnis Nachunternehmerleistungen</w:t>
      </w:r>
    </w:p>
    <w:bookmarkStart w:id="19" w:name="vol07anlage07"/>
    <w:p w14:paraId="7C85CAEE" w14:textId="77777777" w:rsidR="00E15CD6"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674FE0">
        <w:rPr>
          <w:rFonts w:cs="Arial"/>
          <w:sz w:val="22"/>
          <w:szCs w:val="22"/>
        </w:rPr>
        <w:fldChar w:fldCharType="end"/>
      </w:r>
      <w:r w:rsidRPr="00674FE0">
        <w:rPr>
          <w:rFonts w:cs="Arial"/>
          <w:sz w:val="22"/>
          <w:szCs w:val="22"/>
        </w:rPr>
        <w:tab/>
        <w:t>Nachweis der Eintragung in einem Unternehmer- und Lieferantenverzeichnis ULV</w:t>
      </w:r>
    </w:p>
    <w:bookmarkEnd w:id="16"/>
    <w:bookmarkEnd w:id="17"/>
    <w:bookmarkEnd w:id="19"/>
    <w:p w14:paraId="33C70087" w14:textId="77777777" w:rsidR="00196315"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1"/>
            <w:enabled/>
            <w:calcOnExit w:val="0"/>
            <w:textInput/>
          </w:ffData>
        </w:fldChar>
      </w:r>
      <w:bookmarkStart w:id="20" w:name="Text1"/>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0"/>
    </w:p>
    <w:p w14:paraId="746BFC74"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2"/>
            <w:enabled/>
            <w:calcOnExit w:val="0"/>
            <w:textInput/>
          </w:ffData>
        </w:fldChar>
      </w:r>
      <w:bookmarkStart w:id="21" w:name="Text2"/>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1"/>
    </w:p>
    <w:p w14:paraId="6DC0DDEE"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
            <w:enabled/>
            <w:calcOnExit w:val="0"/>
            <w:textInput/>
          </w:ffData>
        </w:fldChar>
      </w:r>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p>
    <w:p w14:paraId="1B0EF3F7" w14:textId="77777777" w:rsidR="002E76B1" w:rsidRDefault="002E76B1" w:rsidP="006C480D">
      <w:pPr>
        <w:spacing w:before="120"/>
        <w:jc w:val="both"/>
        <w:rPr>
          <w:rFonts w:cs="Arial"/>
          <w:sz w:val="22"/>
          <w:szCs w:val="22"/>
        </w:rPr>
      </w:pPr>
      <w:r>
        <w:rPr>
          <w:rFonts w:cs="Arial"/>
          <w:sz w:val="22"/>
          <w:szCs w:val="22"/>
        </w:rPr>
        <w:br w:type="page"/>
      </w:r>
    </w:p>
    <w:p w14:paraId="27B211FD" w14:textId="77777777" w:rsidR="001C0FCB" w:rsidRPr="00674FE0" w:rsidRDefault="006A1248" w:rsidP="006C480D">
      <w:pPr>
        <w:spacing w:before="120"/>
        <w:jc w:val="both"/>
        <w:rPr>
          <w:rFonts w:cs="Arial"/>
          <w:sz w:val="22"/>
          <w:szCs w:val="22"/>
        </w:rPr>
      </w:pPr>
      <w:r w:rsidRPr="00674FE0">
        <w:rPr>
          <w:rFonts w:cs="Arial"/>
          <w:sz w:val="22"/>
          <w:szCs w:val="22"/>
        </w:rPr>
        <w:lastRenderedPageBreak/>
        <w:t>Sehr geehrte Damen und Herren,</w:t>
      </w:r>
    </w:p>
    <w:p w14:paraId="7568E6C8" w14:textId="77777777" w:rsidR="006C480D" w:rsidRPr="00674FE0" w:rsidRDefault="006C480D" w:rsidP="006C480D">
      <w:pPr>
        <w:spacing w:before="120"/>
        <w:jc w:val="both"/>
        <w:rPr>
          <w:rFonts w:cs="Arial"/>
          <w:sz w:val="22"/>
          <w:szCs w:val="22"/>
        </w:rPr>
      </w:pPr>
    </w:p>
    <w:p w14:paraId="546A789F" w14:textId="77777777" w:rsidR="0042750E" w:rsidRPr="00417F1E" w:rsidRDefault="0042750E" w:rsidP="0042750E">
      <w:pPr>
        <w:numPr>
          <w:ilvl w:val="0"/>
          <w:numId w:val="2"/>
        </w:numPr>
        <w:spacing w:before="120"/>
        <w:jc w:val="both"/>
        <w:rPr>
          <w:rFonts w:cs="Arial"/>
          <w:sz w:val="22"/>
          <w:szCs w:val="22"/>
        </w:rPr>
      </w:pPr>
      <w:r>
        <w:rPr>
          <w:rFonts w:cs="Arial"/>
          <w:sz w:val="22"/>
          <w:szCs w:val="22"/>
        </w:rPr>
        <w:t>i</w:t>
      </w:r>
      <w:r w:rsidRPr="0042750E">
        <w:rPr>
          <w:rFonts w:cs="Arial"/>
          <w:sz w:val="22"/>
          <w:szCs w:val="22"/>
        </w:rPr>
        <w:t>ch/</w:t>
      </w:r>
      <w:r>
        <w:rPr>
          <w:rFonts w:cs="Arial"/>
          <w:sz w:val="22"/>
          <w:szCs w:val="22"/>
        </w:rPr>
        <w:t>w</w:t>
      </w:r>
      <w:r w:rsidRPr="0042750E">
        <w:rPr>
          <w:rFonts w:cs="Arial"/>
          <w:sz w:val="22"/>
          <w:szCs w:val="22"/>
        </w:rPr>
        <w:t>ir biete(n) die Ausführung der beschriebenen Leistungen zu den von mir/uns eingesetz</w:t>
      </w:r>
      <w:r w:rsidRPr="00417F1E">
        <w:rPr>
          <w:rFonts w:cs="Arial"/>
          <w:sz w:val="22"/>
          <w:szCs w:val="22"/>
        </w:rPr>
        <w:t>ten Preisen an. An mein/unser Angebot halte ich mich/halten wir uns bis zum Ablauf der Bindefrist gebunden.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2894A144" w14:textId="77777777" w:rsidTr="0042750E">
        <w:trPr>
          <w:trHeight w:val="454"/>
        </w:trPr>
        <w:tc>
          <w:tcPr>
            <w:tcW w:w="6771" w:type="dxa"/>
            <w:tcBorders>
              <w:top w:val="nil"/>
              <w:left w:val="nil"/>
              <w:right w:val="single" w:sz="4" w:space="0" w:color="auto"/>
            </w:tcBorders>
            <w:shd w:val="clear" w:color="auto" w:fill="auto"/>
          </w:tcPr>
          <w:p w14:paraId="13A2503E"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Die Angebotsendsumme des Hauptangebotes gem. Leistungsbeschreibung (einschl. MwSt. und ohne Nachlass) beträgt:</w:t>
            </w:r>
          </w:p>
        </w:tc>
        <w:tc>
          <w:tcPr>
            <w:tcW w:w="2857" w:type="dxa"/>
            <w:tcBorders>
              <w:left w:val="single" w:sz="4" w:space="0" w:color="auto"/>
            </w:tcBorders>
            <w:vAlign w:val="center"/>
          </w:tcPr>
          <w:p w14:paraId="54ED2440" w14:textId="77777777" w:rsidR="0042750E" w:rsidRPr="00417F1E" w:rsidRDefault="00624F49" w:rsidP="0042750E">
            <w:pPr>
              <w:jc w:val="right"/>
              <w:rPr>
                <w:rFonts w:cs="Arial"/>
                <w:b/>
                <w:sz w:val="22"/>
                <w:szCs w:val="22"/>
              </w:rPr>
            </w:pPr>
            <w:r>
              <w:rPr>
                <w:rFonts w:cs="Arial"/>
                <w:b/>
                <w:sz w:val="22"/>
                <w:szCs w:val="22"/>
              </w:rPr>
              <w:fldChar w:fldCharType="begin">
                <w:ffData>
                  <w:name w:val="Text12"/>
                  <w:enabled/>
                  <w:calcOnExit w:val="0"/>
                  <w:textInput/>
                </w:ffData>
              </w:fldChar>
            </w:r>
            <w:bookmarkStart w:id="22" w:name="Text1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2"/>
            <w:r w:rsidR="00831D51">
              <w:rPr>
                <w:rFonts w:cs="Arial"/>
                <w:b/>
                <w:sz w:val="22"/>
                <w:szCs w:val="22"/>
              </w:rPr>
              <w:t xml:space="preserve"> </w:t>
            </w:r>
            <w:r w:rsidR="0042750E" w:rsidRPr="00417F1E">
              <w:rPr>
                <w:rFonts w:cs="Arial"/>
                <w:b/>
                <w:sz w:val="22"/>
                <w:szCs w:val="22"/>
              </w:rPr>
              <w:t>€</w:t>
            </w:r>
          </w:p>
        </w:tc>
      </w:tr>
    </w:tbl>
    <w:p w14:paraId="68FB6466"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5BD8A38" w14:textId="77777777" w:rsidTr="0042750E">
        <w:trPr>
          <w:trHeight w:val="454"/>
        </w:trPr>
        <w:tc>
          <w:tcPr>
            <w:tcW w:w="6771" w:type="dxa"/>
            <w:tcBorders>
              <w:top w:val="nil"/>
              <w:left w:val="nil"/>
              <w:right w:val="single" w:sz="4" w:space="0" w:color="auto"/>
            </w:tcBorders>
            <w:shd w:val="clear" w:color="auto" w:fill="auto"/>
          </w:tcPr>
          <w:p w14:paraId="0F478DD3"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Anzahl der Nebenangebote:</w:t>
            </w:r>
          </w:p>
        </w:tc>
        <w:tc>
          <w:tcPr>
            <w:tcW w:w="2857" w:type="dxa"/>
            <w:tcBorders>
              <w:left w:val="single" w:sz="4" w:space="0" w:color="auto"/>
            </w:tcBorders>
            <w:vAlign w:val="center"/>
          </w:tcPr>
          <w:p w14:paraId="4718994A" w14:textId="77777777" w:rsidR="0042750E" w:rsidRPr="00417F1E" w:rsidRDefault="00624F49" w:rsidP="00831D51">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Stück</w:t>
            </w:r>
          </w:p>
        </w:tc>
      </w:tr>
    </w:tbl>
    <w:p w14:paraId="236C541F"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A2E63E0" w14:textId="77777777" w:rsidTr="0042750E">
        <w:trPr>
          <w:trHeight w:val="454"/>
        </w:trPr>
        <w:tc>
          <w:tcPr>
            <w:tcW w:w="6771" w:type="dxa"/>
            <w:tcBorders>
              <w:top w:val="nil"/>
              <w:left w:val="nil"/>
              <w:right w:val="single" w:sz="4" w:space="0" w:color="auto"/>
            </w:tcBorders>
            <w:shd w:val="clear" w:color="auto" w:fill="auto"/>
          </w:tcPr>
          <w:p w14:paraId="0DE3F192"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Preisnachlass ohne Bedingung auf die Abrechnungssumme für Haupt- und alle Nebenangebote:</w:t>
            </w:r>
          </w:p>
        </w:tc>
        <w:tc>
          <w:tcPr>
            <w:tcW w:w="2857" w:type="dxa"/>
            <w:tcBorders>
              <w:left w:val="single" w:sz="4" w:space="0" w:color="auto"/>
            </w:tcBorders>
            <w:vAlign w:val="center"/>
          </w:tcPr>
          <w:p w14:paraId="7CB72C60" w14:textId="77777777" w:rsidR="0042750E" w:rsidRPr="00417F1E" w:rsidRDefault="00624F49" w:rsidP="0042750E">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w:t>
            </w:r>
            <w:r w:rsidR="0042750E" w:rsidRPr="00417F1E">
              <w:rPr>
                <w:rFonts w:cs="Arial"/>
                <w:b/>
                <w:sz w:val="22"/>
                <w:szCs w:val="22"/>
              </w:rPr>
              <w:t>%</w:t>
            </w:r>
          </w:p>
        </w:tc>
      </w:tr>
    </w:tbl>
    <w:p w14:paraId="00BA4BBD" w14:textId="77777777" w:rsidR="001B0B0A" w:rsidRPr="007C40D3" w:rsidRDefault="007C40D3" w:rsidP="001C2280">
      <w:pPr>
        <w:numPr>
          <w:ilvl w:val="0"/>
          <w:numId w:val="2"/>
        </w:numPr>
        <w:tabs>
          <w:tab w:val="left" w:pos="851"/>
        </w:tabs>
        <w:spacing w:before="120"/>
        <w:jc w:val="both"/>
        <w:rPr>
          <w:rFonts w:cs="Arial"/>
          <w:sz w:val="22"/>
          <w:szCs w:val="22"/>
        </w:rPr>
      </w:pPr>
      <w:r w:rsidRPr="004F5B7C">
        <w:rPr>
          <w:rFonts w:cs="Arial"/>
          <w:sz w:val="22"/>
          <w:szCs w:val="22"/>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F5B7C">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4F5B7C">
        <w:rPr>
          <w:rFonts w:cs="Arial"/>
          <w:sz w:val="22"/>
          <w:szCs w:val="22"/>
        </w:rPr>
        <w:fldChar w:fldCharType="end"/>
      </w:r>
      <w:r w:rsidR="009B49EA">
        <w:rPr>
          <w:rFonts w:cs="Arial"/>
          <w:sz w:val="22"/>
          <w:szCs w:val="22"/>
        </w:rPr>
        <w:tab/>
      </w:r>
      <w:r>
        <w:rPr>
          <w:rFonts w:cs="Arial"/>
          <w:sz w:val="22"/>
          <w:szCs w:val="22"/>
        </w:rPr>
        <w:fldChar w:fldCharType="begin">
          <w:ffData>
            <w:name w:val="Dropdown1"/>
            <w:enabled/>
            <w:calcOnExit w:val="0"/>
            <w:ddList>
              <w:listEntry w:val="Ich bin / Wir sind"/>
              <w:listEntry w:val="Wir sind"/>
              <w:listEntry w:val="Ich bin"/>
            </w:ddList>
          </w:ffData>
        </w:fldChar>
      </w:r>
      <w:r>
        <w:rPr>
          <w:rFonts w:cs="Arial"/>
          <w:sz w:val="22"/>
          <w:szCs w:val="22"/>
        </w:rPr>
        <w:instrText xml:space="preserve"> FORMDROPDOWN </w:instrText>
      </w:r>
      <w:r w:rsidR="004D6A0F">
        <w:rPr>
          <w:rFonts w:cs="Arial"/>
          <w:sz w:val="22"/>
          <w:szCs w:val="22"/>
        </w:rPr>
      </w:r>
      <w:r w:rsidR="004D6A0F">
        <w:rPr>
          <w:rFonts w:cs="Arial"/>
          <w:sz w:val="22"/>
          <w:szCs w:val="22"/>
        </w:rPr>
        <w:fldChar w:fldCharType="separate"/>
      </w:r>
      <w:r>
        <w:rPr>
          <w:rFonts w:cs="Arial"/>
          <w:sz w:val="22"/>
          <w:szCs w:val="22"/>
        </w:rPr>
        <w:fldChar w:fldCharType="end"/>
      </w:r>
      <w:r w:rsidR="001B0B0A" w:rsidRPr="007C40D3">
        <w:rPr>
          <w:rFonts w:cs="Arial"/>
          <w:sz w:val="22"/>
          <w:szCs w:val="22"/>
        </w:rPr>
        <w:t xml:space="preserve"> für die zu </w:t>
      </w:r>
      <w:r w:rsidR="0042750E" w:rsidRPr="0042750E">
        <w:rPr>
          <w:rFonts w:cs="Arial"/>
          <w:sz w:val="22"/>
          <w:szCs w:val="22"/>
        </w:rPr>
        <w:t xml:space="preserve">vergebende Bauleistung </w:t>
      </w:r>
      <w:r w:rsidR="00117B2C">
        <w:rPr>
          <w:rFonts w:cs="Arial"/>
          <w:sz w:val="22"/>
          <w:szCs w:val="22"/>
        </w:rPr>
        <w:t xml:space="preserve">präqualifiziert und </w:t>
      </w:r>
      <w:r w:rsidR="0042750E" w:rsidRPr="0042750E">
        <w:rPr>
          <w:rFonts w:cs="Arial"/>
          <w:sz w:val="22"/>
          <w:szCs w:val="22"/>
        </w:rPr>
        <w:t xml:space="preserve">in der Liste des Vereins für die Präqualifikation von Bauunternehmen e. V. (Präqualifikationsverzeichnis) </w:t>
      </w:r>
      <w:r w:rsidR="00117B2C">
        <w:rPr>
          <w:rFonts w:cs="Arial"/>
          <w:sz w:val="22"/>
          <w:szCs w:val="22"/>
        </w:rPr>
        <w:t>unter folgender Nummer eingetragen</w:t>
      </w:r>
      <w:r w:rsidR="001B0B0A" w:rsidRPr="007C40D3">
        <w:rPr>
          <w:rFonts w:cs="Arial"/>
          <w:sz w:val="22"/>
          <w:szCs w:val="22"/>
        </w:rPr>
        <w:t>:</w:t>
      </w:r>
    </w:p>
    <w:p w14:paraId="05F85074" w14:textId="77777777" w:rsidR="007C40D3" w:rsidRPr="007C40D3" w:rsidRDefault="007C40D3" w:rsidP="009B49EA">
      <w:pPr>
        <w:spacing w:before="120"/>
        <w:ind w:left="851"/>
        <w:jc w:val="both"/>
        <w:rPr>
          <w:rFonts w:cs="Arial"/>
          <w:sz w:val="22"/>
          <w:szCs w:val="22"/>
        </w:rPr>
      </w:pPr>
      <w:r w:rsidRPr="007C40D3">
        <w:rPr>
          <w:rFonts w:cs="Arial"/>
          <w:sz w:val="22"/>
          <w:szCs w:val="22"/>
        </w:rPr>
        <w:t xml:space="preserve">Name: </w:t>
      </w:r>
      <w:r w:rsidR="00624F49">
        <w:rPr>
          <w:rFonts w:cs="Arial"/>
          <w:sz w:val="22"/>
          <w:szCs w:val="22"/>
          <w:u w:val="single"/>
        </w:rPr>
        <w:fldChar w:fldCharType="begin">
          <w:ffData>
            <w:name w:val="Text7"/>
            <w:enabled/>
            <w:calcOnExit w:val="0"/>
            <w:textInput/>
          </w:ffData>
        </w:fldChar>
      </w:r>
      <w:bookmarkStart w:id="23" w:name="Text7"/>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3"/>
      <w:r w:rsidR="009B49EA">
        <w:rPr>
          <w:rFonts w:cs="Arial"/>
          <w:sz w:val="22"/>
          <w:szCs w:val="22"/>
        </w:rPr>
        <w:t xml:space="preserve">; </w:t>
      </w:r>
      <w:r w:rsidRPr="007C40D3">
        <w:rPr>
          <w:rFonts w:cs="Arial"/>
          <w:sz w:val="22"/>
          <w:szCs w:val="22"/>
        </w:rPr>
        <w:t xml:space="preserve">PQ-Nummer: </w:t>
      </w:r>
      <w:r w:rsidR="00624F49">
        <w:rPr>
          <w:rFonts w:cs="Arial"/>
          <w:sz w:val="22"/>
          <w:szCs w:val="22"/>
          <w:u w:val="single"/>
        </w:rPr>
        <w:fldChar w:fldCharType="begin">
          <w:ffData>
            <w:name w:val="Text8"/>
            <w:enabled/>
            <w:calcOnExit w:val="0"/>
            <w:textInput/>
          </w:ffData>
        </w:fldChar>
      </w:r>
      <w:bookmarkStart w:id="24" w:name="Text8"/>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4"/>
    </w:p>
    <w:p w14:paraId="22332DDD" w14:textId="77777777" w:rsidR="007C40D3" w:rsidRPr="009B49EA" w:rsidRDefault="007C40D3" w:rsidP="009B49EA">
      <w:pPr>
        <w:spacing w:before="120"/>
        <w:ind w:left="851" w:hanging="425"/>
        <w:jc w:val="both"/>
        <w:rPr>
          <w:rFonts w:cs="Arial"/>
          <w:sz w:val="22"/>
          <w:szCs w:val="22"/>
        </w:rPr>
      </w:pPr>
      <w:r w:rsidRPr="009B49EA">
        <w:rPr>
          <w:rFonts w:cs="Arial"/>
          <w:sz w:val="22"/>
          <w:szCs w:val="22"/>
        </w:rPr>
        <w:fldChar w:fldCharType="begin">
          <w:ffData>
            <w:name w:val=""/>
            <w:enabled/>
            <w:calcOnExit w:val="0"/>
            <w:checkBox>
              <w:sizeAuto/>
              <w:default w:val="0"/>
            </w:checkBox>
          </w:ffData>
        </w:fldChar>
      </w:r>
      <w:r w:rsidRPr="009B49EA">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9B49EA">
        <w:rPr>
          <w:rFonts w:cs="Arial"/>
          <w:sz w:val="22"/>
          <w:szCs w:val="22"/>
        </w:rPr>
        <w:fldChar w:fldCharType="end"/>
      </w:r>
      <w:r w:rsidRPr="009B49EA">
        <w:rPr>
          <w:rFonts w:cs="Arial"/>
          <w:sz w:val="22"/>
          <w:szCs w:val="22"/>
        </w:rPr>
        <w:tab/>
      </w:r>
      <w:r w:rsidR="009B49EA">
        <w:rPr>
          <w:rFonts w:cs="Arial"/>
          <w:sz w:val="22"/>
          <w:szCs w:val="22"/>
        </w:rPr>
        <w:fldChar w:fldCharType="begin">
          <w:ffData>
            <w:name w:val="Dropdown1"/>
            <w:enabled/>
            <w:calcOnExit w:val="0"/>
            <w:ddList>
              <w:listEntry w:val="Ich bin / Wir sind"/>
              <w:listEntry w:val="Wir sind"/>
              <w:listEntry w:val="Ich bin"/>
            </w:ddList>
          </w:ffData>
        </w:fldChar>
      </w:r>
      <w:r w:rsidR="009B49EA">
        <w:rPr>
          <w:rFonts w:cs="Arial"/>
          <w:sz w:val="22"/>
          <w:szCs w:val="22"/>
        </w:rPr>
        <w:instrText xml:space="preserve"> FORMDROPDOWN </w:instrText>
      </w:r>
      <w:r w:rsidR="004D6A0F">
        <w:rPr>
          <w:rFonts w:cs="Arial"/>
          <w:sz w:val="22"/>
          <w:szCs w:val="22"/>
        </w:rPr>
      </w:r>
      <w:r w:rsidR="004D6A0F">
        <w:rPr>
          <w:rFonts w:cs="Arial"/>
          <w:sz w:val="22"/>
          <w:szCs w:val="22"/>
        </w:rPr>
        <w:fldChar w:fldCharType="separate"/>
      </w:r>
      <w:r w:rsidR="009B49EA">
        <w:rPr>
          <w:rFonts w:cs="Arial"/>
          <w:sz w:val="22"/>
          <w:szCs w:val="22"/>
        </w:rPr>
        <w:fldChar w:fldCharType="end"/>
      </w:r>
      <w:r w:rsidR="009B49EA">
        <w:rPr>
          <w:rFonts w:cs="Arial"/>
          <w:sz w:val="22"/>
          <w:szCs w:val="22"/>
        </w:rPr>
        <w:t xml:space="preserve"> </w:t>
      </w:r>
      <w:r w:rsidRPr="009B49EA">
        <w:rPr>
          <w:rFonts w:cs="Arial"/>
          <w:sz w:val="22"/>
          <w:szCs w:val="22"/>
        </w:rPr>
        <w:t>nicht präqualifiziert.</w:t>
      </w:r>
    </w:p>
    <w:p w14:paraId="20732D58" w14:textId="7A79EC46" w:rsidR="0042750E" w:rsidRPr="00CF76DD" w:rsidRDefault="0042750E" w:rsidP="001C2280">
      <w:pPr>
        <w:numPr>
          <w:ilvl w:val="0"/>
          <w:numId w:val="2"/>
        </w:numPr>
        <w:spacing w:before="120"/>
        <w:jc w:val="both"/>
        <w:rPr>
          <w:rFonts w:cs="Arial"/>
          <w:sz w:val="22"/>
          <w:szCs w:val="22"/>
        </w:rPr>
      </w:pPr>
      <w:r w:rsidRPr="00CF76DD">
        <w:rPr>
          <w:rFonts w:cs="Arial"/>
          <w:sz w:val="22"/>
          <w:szCs w:val="22"/>
        </w:rPr>
        <w:t xml:space="preserve">Angaben </w:t>
      </w:r>
      <w:r w:rsidR="000A2406" w:rsidRPr="000A2406">
        <w:rPr>
          <w:rFonts w:cs="Arial"/>
          <w:sz w:val="22"/>
          <w:szCs w:val="22"/>
        </w:rPr>
        <w:t>zur Abfrage beim Wettbewerbsregister gemäß § 6 Abs. 1 S. 1 und 2 WRegG oder § 6 Abs. 2 WRegG</w:t>
      </w:r>
      <w:r w:rsidRPr="00CF76DD">
        <w:rPr>
          <w:rFonts w:cs="Arial"/>
          <w:sz w:val="22"/>
          <w:szCs w:val="22"/>
        </w:rPr>
        <w:t xml:space="preserve">. </w:t>
      </w:r>
      <w:r w:rsidRPr="00CF76DD">
        <w:rPr>
          <w:rFonts w:cs="Arial"/>
          <w:sz w:val="22"/>
          <w:szCs w:val="22"/>
        </w:rPr>
        <w:fldChar w:fldCharType="begin">
          <w:ffData>
            <w:name w:val="Dropdown1"/>
            <w:enabled/>
            <w:calcOnExit w:val="0"/>
            <w:ddList>
              <w:listEntry w:val="Ich bin / Wir sind"/>
              <w:listEntry w:val="Wir sind"/>
              <w:listEntry w:val="Ich bin"/>
            </w:ddList>
          </w:ffData>
        </w:fldChar>
      </w:r>
      <w:r w:rsidRPr="00CF76DD">
        <w:rPr>
          <w:rFonts w:cs="Arial"/>
          <w:sz w:val="22"/>
          <w:szCs w:val="22"/>
        </w:rPr>
        <w:instrText xml:space="preserve"> FORMDROPDOWN </w:instrText>
      </w:r>
      <w:r w:rsidR="004D6A0F">
        <w:rPr>
          <w:rFonts w:cs="Arial"/>
          <w:sz w:val="22"/>
          <w:szCs w:val="22"/>
        </w:rPr>
      </w:r>
      <w:r w:rsidR="004D6A0F">
        <w:rPr>
          <w:rFonts w:cs="Arial"/>
          <w:sz w:val="22"/>
          <w:szCs w:val="22"/>
        </w:rPr>
        <w:fldChar w:fldCharType="separate"/>
      </w:r>
      <w:r w:rsidRPr="00CF76DD">
        <w:rPr>
          <w:rFonts w:cs="Arial"/>
          <w:sz w:val="22"/>
          <w:szCs w:val="22"/>
        </w:rPr>
        <w:fldChar w:fldCharType="end"/>
      </w:r>
      <w:r w:rsidRPr="00CF76DD">
        <w:rPr>
          <w:rFonts w:cs="Arial"/>
          <w:sz w:val="22"/>
          <w:szCs w:val="22"/>
        </w:rPr>
        <w:t xml:space="preserve"> eine …</w:t>
      </w:r>
    </w:p>
    <w:tbl>
      <w:tblPr>
        <w:tblpPr w:leftFromText="141" w:rightFromText="141" w:vertAnchor="text" w:horzAnchor="margin" w:tblpXSpec="right"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695"/>
      </w:tblGrid>
      <w:tr w:rsidR="0042750E" w:rsidRPr="00CF76DD" w14:paraId="7214C690" w14:textId="77777777" w:rsidTr="0042750E">
        <w:trPr>
          <w:cantSplit/>
          <w:trHeight w:val="340"/>
        </w:trPr>
        <w:tc>
          <w:tcPr>
            <w:tcW w:w="1195" w:type="dxa"/>
            <w:vMerge w:val="restart"/>
            <w:tcBorders>
              <w:top w:val="nil"/>
              <w:left w:val="nil"/>
            </w:tcBorders>
            <w:shd w:val="clear" w:color="auto" w:fill="auto"/>
          </w:tcPr>
          <w:p w14:paraId="7D9F4A0A"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CF76DD">
              <w:rPr>
                <w:rFonts w:cs="Arial"/>
                <w:sz w:val="22"/>
                <w:szCs w:val="22"/>
              </w:rPr>
              <w:fldChar w:fldCharType="end"/>
            </w:r>
            <w:r w:rsidRPr="00CF76DD">
              <w:rPr>
                <w:rFonts w:cs="Arial"/>
                <w:sz w:val="22"/>
                <w:szCs w:val="22"/>
              </w:rPr>
              <w:br/>
              <w:t>natürliche Person</w:t>
            </w:r>
          </w:p>
        </w:tc>
        <w:tc>
          <w:tcPr>
            <w:tcW w:w="3308" w:type="dxa"/>
            <w:tcBorders>
              <w:bottom w:val="dashed" w:sz="4" w:space="0" w:color="auto"/>
              <w:right w:val="dashed" w:sz="4" w:space="0" w:color="auto"/>
            </w:tcBorders>
            <w:shd w:val="clear" w:color="auto" w:fill="auto"/>
            <w:vAlign w:val="center"/>
          </w:tcPr>
          <w:p w14:paraId="62E86B9D" w14:textId="77777777" w:rsidR="0042750E" w:rsidRPr="00CF76DD" w:rsidRDefault="0042750E" w:rsidP="0042750E">
            <w:pPr>
              <w:rPr>
                <w:rFonts w:cs="Arial"/>
                <w:iCs/>
                <w:szCs w:val="22"/>
              </w:rPr>
            </w:pPr>
            <w:r w:rsidRPr="00CF76DD">
              <w:rPr>
                <w:rFonts w:cs="Arial"/>
                <w:iCs/>
                <w:szCs w:val="22"/>
              </w:rPr>
              <w:t>Geburtsname:</w:t>
            </w:r>
          </w:p>
        </w:tc>
        <w:tc>
          <w:tcPr>
            <w:tcW w:w="4829" w:type="dxa"/>
            <w:gridSpan w:val="2"/>
            <w:tcBorders>
              <w:left w:val="dashed" w:sz="4" w:space="0" w:color="auto"/>
              <w:bottom w:val="dashed" w:sz="4" w:space="0" w:color="auto"/>
            </w:tcBorders>
            <w:shd w:val="clear" w:color="auto" w:fill="auto"/>
            <w:vAlign w:val="center"/>
          </w:tcPr>
          <w:p w14:paraId="09753F94" w14:textId="77777777" w:rsidR="0042750E" w:rsidRPr="00CF76DD" w:rsidRDefault="00624F49" w:rsidP="0042750E">
            <w:pPr>
              <w:rPr>
                <w:rFonts w:cs="Arial"/>
                <w:iCs/>
                <w:sz w:val="22"/>
                <w:szCs w:val="22"/>
              </w:rPr>
            </w:pPr>
            <w:r>
              <w:rPr>
                <w:rFonts w:cs="Arial"/>
                <w:iCs/>
                <w:sz w:val="22"/>
                <w:szCs w:val="22"/>
              </w:rPr>
              <w:fldChar w:fldCharType="begin">
                <w:ffData>
                  <w:name w:val="Text9"/>
                  <w:enabled/>
                  <w:calcOnExit w:val="0"/>
                  <w:textInput/>
                </w:ffData>
              </w:fldChar>
            </w:r>
            <w:bookmarkStart w:id="25" w:name="Text9"/>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bookmarkEnd w:id="25"/>
          </w:p>
        </w:tc>
      </w:tr>
      <w:tr w:rsidR="0042750E" w:rsidRPr="00CF76DD" w14:paraId="50BDF5A5" w14:textId="77777777" w:rsidTr="0042750E">
        <w:trPr>
          <w:cantSplit/>
          <w:trHeight w:val="340"/>
        </w:trPr>
        <w:tc>
          <w:tcPr>
            <w:tcW w:w="1195" w:type="dxa"/>
            <w:vMerge/>
            <w:tcBorders>
              <w:left w:val="nil"/>
            </w:tcBorders>
            <w:shd w:val="clear" w:color="auto" w:fill="auto"/>
          </w:tcPr>
          <w:p w14:paraId="22126C30"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7CD3A3D" w14:textId="77777777" w:rsidR="0042750E" w:rsidRPr="00CF76DD" w:rsidRDefault="0042750E" w:rsidP="0042750E">
            <w:pPr>
              <w:rPr>
                <w:rFonts w:cs="Arial"/>
                <w:iCs/>
                <w:szCs w:val="22"/>
              </w:rPr>
            </w:pPr>
            <w:r w:rsidRPr="00CF76DD">
              <w:rPr>
                <w:rFonts w:cs="Arial"/>
                <w:iCs/>
                <w:szCs w:val="22"/>
              </w:rPr>
              <w:t>Familienname (falls abweichend):</w:t>
            </w:r>
          </w:p>
        </w:tc>
        <w:tc>
          <w:tcPr>
            <w:tcW w:w="4829" w:type="dxa"/>
            <w:gridSpan w:val="2"/>
            <w:tcBorders>
              <w:top w:val="dashed" w:sz="4" w:space="0" w:color="auto"/>
              <w:left w:val="dashed" w:sz="4" w:space="0" w:color="auto"/>
              <w:bottom w:val="dashed" w:sz="4" w:space="0" w:color="auto"/>
            </w:tcBorders>
            <w:shd w:val="clear" w:color="auto" w:fill="auto"/>
            <w:vAlign w:val="center"/>
          </w:tcPr>
          <w:p w14:paraId="574016F7"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C91134D" w14:textId="77777777" w:rsidTr="0042750E">
        <w:trPr>
          <w:cantSplit/>
          <w:trHeight w:val="340"/>
        </w:trPr>
        <w:tc>
          <w:tcPr>
            <w:tcW w:w="1195" w:type="dxa"/>
            <w:vMerge/>
            <w:tcBorders>
              <w:left w:val="nil"/>
            </w:tcBorders>
            <w:shd w:val="clear" w:color="auto" w:fill="auto"/>
          </w:tcPr>
          <w:p w14:paraId="228594B5"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79A6AE74" w14:textId="77777777" w:rsidR="0042750E" w:rsidRPr="00CF76DD" w:rsidRDefault="0042750E" w:rsidP="0042750E">
            <w:pPr>
              <w:rPr>
                <w:rFonts w:cs="Arial"/>
                <w:iCs/>
                <w:szCs w:val="22"/>
              </w:rPr>
            </w:pPr>
            <w:r w:rsidRPr="00CF76DD">
              <w:rPr>
                <w:rFonts w:cs="Arial"/>
                <w:iCs/>
                <w:szCs w:val="22"/>
              </w:rPr>
              <w:t>Vornamen:</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A7F9C05"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8BF6CE5" w14:textId="77777777" w:rsidTr="0042750E">
        <w:trPr>
          <w:cantSplit/>
          <w:trHeight w:val="340"/>
        </w:trPr>
        <w:tc>
          <w:tcPr>
            <w:tcW w:w="1195" w:type="dxa"/>
            <w:vMerge/>
            <w:tcBorders>
              <w:left w:val="nil"/>
            </w:tcBorders>
            <w:shd w:val="clear" w:color="auto" w:fill="auto"/>
          </w:tcPr>
          <w:p w14:paraId="449E669C"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0BD34F42" w14:textId="77777777" w:rsidR="0042750E" w:rsidRPr="00CF76DD" w:rsidRDefault="0042750E" w:rsidP="0042750E">
            <w:pPr>
              <w:rPr>
                <w:rFonts w:cs="Arial"/>
                <w:iCs/>
                <w:szCs w:val="22"/>
              </w:rPr>
            </w:pPr>
            <w:r w:rsidRPr="00CF76DD">
              <w:rPr>
                <w:rFonts w:cs="Arial"/>
                <w:iCs/>
                <w:szCs w:val="22"/>
              </w:rPr>
              <w:t>Geburtsdatum, -Ort: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44944F9F"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BA1AF0" w14:textId="77777777" w:rsidTr="0042750E">
        <w:trPr>
          <w:cantSplit/>
          <w:trHeight w:val="340"/>
        </w:trPr>
        <w:tc>
          <w:tcPr>
            <w:tcW w:w="1195" w:type="dxa"/>
            <w:vMerge/>
            <w:tcBorders>
              <w:left w:val="nil"/>
            </w:tcBorders>
            <w:shd w:val="clear" w:color="auto" w:fill="auto"/>
          </w:tcPr>
          <w:p w14:paraId="32C13069"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86AEDDC" w14:textId="77777777" w:rsidR="0042750E" w:rsidRPr="00CF76DD" w:rsidRDefault="0042750E" w:rsidP="0042750E">
            <w:pPr>
              <w:rPr>
                <w:rFonts w:cs="Arial"/>
                <w:iCs/>
                <w:szCs w:val="22"/>
              </w:rPr>
            </w:pPr>
            <w:r w:rsidRPr="00CF76DD">
              <w:rPr>
                <w:rFonts w:cs="Arial"/>
                <w:iCs/>
                <w:szCs w:val="22"/>
              </w:rPr>
              <w:t>Staatsangehörigkeit: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7933CFDC"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241FC53" w14:textId="77777777" w:rsidTr="0042750E">
        <w:trPr>
          <w:cantSplit/>
          <w:trHeight w:val="340"/>
        </w:trPr>
        <w:tc>
          <w:tcPr>
            <w:tcW w:w="1195" w:type="dxa"/>
            <w:vMerge/>
            <w:tcBorders>
              <w:left w:val="nil"/>
              <w:bottom w:val="nil"/>
            </w:tcBorders>
            <w:shd w:val="clear" w:color="auto" w:fill="auto"/>
          </w:tcPr>
          <w:p w14:paraId="25A8584F" w14:textId="77777777" w:rsidR="0042750E" w:rsidRPr="00CF76DD" w:rsidRDefault="0042750E" w:rsidP="0042750E">
            <w:pPr>
              <w:rPr>
                <w:rFonts w:cs="Arial"/>
                <w:iCs/>
                <w:sz w:val="22"/>
                <w:szCs w:val="22"/>
              </w:rPr>
            </w:pPr>
          </w:p>
        </w:tc>
        <w:tc>
          <w:tcPr>
            <w:tcW w:w="3308" w:type="dxa"/>
            <w:tcBorders>
              <w:top w:val="dashed" w:sz="4" w:space="0" w:color="auto"/>
              <w:bottom w:val="single" w:sz="4" w:space="0" w:color="auto"/>
              <w:right w:val="dashed" w:sz="4" w:space="0" w:color="auto"/>
            </w:tcBorders>
            <w:shd w:val="clear" w:color="auto" w:fill="auto"/>
            <w:vAlign w:val="center"/>
          </w:tcPr>
          <w:p w14:paraId="4650907C" w14:textId="77777777" w:rsidR="0042750E" w:rsidRPr="00CF76DD" w:rsidRDefault="0042750E" w:rsidP="0042750E">
            <w:pPr>
              <w:rPr>
                <w:rFonts w:cs="Arial"/>
                <w:iCs/>
                <w:szCs w:val="22"/>
              </w:rPr>
            </w:pPr>
            <w:r w:rsidRPr="00CF76DD">
              <w:rPr>
                <w:rFonts w:cs="Arial"/>
                <w:iCs/>
                <w:szCs w:val="22"/>
              </w:rPr>
              <w:t>Geburtsname der Mutter:</w:t>
            </w:r>
          </w:p>
        </w:tc>
        <w:tc>
          <w:tcPr>
            <w:tcW w:w="4829" w:type="dxa"/>
            <w:gridSpan w:val="2"/>
            <w:tcBorders>
              <w:top w:val="dashed" w:sz="4" w:space="0" w:color="auto"/>
              <w:left w:val="dashed" w:sz="4" w:space="0" w:color="auto"/>
              <w:bottom w:val="single" w:sz="4" w:space="0" w:color="auto"/>
            </w:tcBorders>
            <w:shd w:val="clear" w:color="auto" w:fill="auto"/>
            <w:vAlign w:val="center"/>
          </w:tcPr>
          <w:p w14:paraId="1BC3D152"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5566BF5" w14:textId="77777777" w:rsidTr="0042750E">
        <w:trPr>
          <w:cantSplit/>
          <w:trHeight w:val="454"/>
        </w:trPr>
        <w:tc>
          <w:tcPr>
            <w:tcW w:w="1195" w:type="dxa"/>
            <w:vMerge w:val="restart"/>
            <w:tcBorders>
              <w:top w:val="nil"/>
              <w:left w:val="nil"/>
            </w:tcBorders>
            <w:shd w:val="clear" w:color="auto" w:fill="auto"/>
          </w:tcPr>
          <w:p w14:paraId="7879C534"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CF76DD">
              <w:rPr>
                <w:rFonts w:cs="Arial"/>
                <w:sz w:val="22"/>
                <w:szCs w:val="22"/>
              </w:rPr>
              <w:fldChar w:fldCharType="end"/>
            </w:r>
            <w:r w:rsidRPr="00CF76DD">
              <w:rPr>
                <w:rFonts w:cs="Arial"/>
                <w:sz w:val="22"/>
                <w:szCs w:val="22"/>
              </w:rPr>
              <w:br/>
              <w:t>juristische Person</w:t>
            </w:r>
          </w:p>
        </w:tc>
        <w:tc>
          <w:tcPr>
            <w:tcW w:w="3308" w:type="dxa"/>
            <w:tcBorders>
              <w:top w:val="single" w:sz="4" w:space="0" w:color="auto"/>
              <w:bottom w:val="dashed" w:sz="4" w:space="0" w:color="auto"/>
              <w:right w:val="dashed" w:sz="4" w:space="0" w:color="auto"/>
            </w:tcBorders>
            <w:shd w:val="clear" w:color="auto" w:fill="auto"/>
            <w:vAlign w:val="center"/>
          </w:tcPr>
          <w:p w14:paraId="728F5FE9" w14:textId="77777777" w:rsidR="0042750E" w:rsidRPr="00CF76DD" w:rsidRDefault="0042750E" w:rsidP="0042750E">
            <w:pPr>
              <w:rPr>
                <w:rFonts w:cs="Arial"/>
                <w:iCs/>
                <w:szCs w:val="22"/>
              </w:rPr>
            </w:pPr>
            <w:r w:rsidRPr="00CF76DD">
              <w:rPr>
                <w:rFonts w:cs="Arial"/>
                <w:iCs/>
                <w:szCs w:val="22"/>
              </w:rPr>
              <w:t>Firmenname:</w:t>
            </w:r>
          </w:p>
        </w:tc>
        <w:tc>
          <w:tcPr>
            <w:tcW w:w="4829" w:type="dxa"/>
            <w:gridSpan w:val="2"/>
            <w:tcBorders>
              <w:top w:val="single" w:sz="4" w:space="0" w:color="auto"/>
              <w:left w:val="dashed" w:sz="4" w:space="0" w:color="auto"/>
              <w:bottom w:val="dashed" w:sz="4" w:space="0" w:color="auto"/>
            </w:tcBorders>
            <w:shd w:val="clear" w:color="auto" w:fill="auto"/>
            <w:vAlign w:val="center"/>
          </w:tcPr>
          <w:p w14:paraId="015F6FF3"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C374FE" w14:textId="77777777" w:rsidTr="0042750E">
        <w:trPr>
          <w:cantSplit/>
          <w:trHeight w:val="454"/>
        </w:trPr>
        <w:tc>
          <w:tcPr>
            <w:tcW w:w="1195" w:type="dxa"/>
            <w:vMerge/>
            <w:tcBorders>
              <w:left w:val="nil"/>
            </w:tcBorders>
            <w:shd w:val="clear" w:color="auto" w:fill="auto"/>
          </w:tcPr>
          <w:p w14:paraId="1F78761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6B5623DE" w14:textId="77777777" w:rsidR="0042750E" w:rsidRPr="00CF76DD" w:rsidRDefault="0042750E" w:rsidP="0042750E">
            <w:pPr>
              <w:rPr>
                <w:rFonts w:cs="Arial"/>
                <w:iCs/>
                <w:szCs w:val="22"/>
              </w:rPr>
            </w:pPr>
            <w:r w:rsidRPr="00CF76DD">
              <w:rPr>
                <w:rFonts w:cs="Arial"/>
                <w:iCs/>
                <w:szCs w:val="22"/>
              </w:rPr>
              <w:t>Firmensitz:</w:t>
            </w:r>
          </w:p>
        </w:tc>
        <w:tc>
          <w:tcPr>
            <w:tcW w:w="4829" w:type="dxa"/>
            <w:gridSpan w:val="2"/>
            <w:tcBorders>
              <w:top w:val="dashed" w:sz="4" w:space="0" w:color="auto"/>
              <w:left w:val="dashed" w:sz="4" w:space="0" w:color="auto"/>
              <w:bottom w:val="dashed" w:sz="4" w:space="0" w:color="auto"/>
            </w:tcBorders>
            <w:shd w:val="clear" w:color="auto" w:fill="auto"/>
            <w:vAlign w:val="center"/>
          </w:tcPr>
          <w:p w14:paraId="62AAF69B"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971C1BF" w14:textId="77777777" w:rsidTr="0042750E">
        <w:trPr>
          <w:cantSplit/>
          <w:trHeight w:val="340"/>
        </w:trPr>
        <w:tc>
          <w:tcPr>
            <w:tcW w:w="1195" w:type="dxa"/>
            <w:vMerge/>
            <w:tcBorders>
              <w:left w:val="nil"/>
            </w:tcBorders>
            <w:shd w:val="clear" w:color="auto" w:fill="auto"/>
          </w:tcPr>
          <w:p w14:paraId="0C6C289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2C5CF28E" w14:textId="77777777" w:rsidR="0042750E" w:rsidRPr="00CF76DD" w:rsidRDefault="0042750E" w:rsidP="0042750E">
            <w:pPr>
              <w:rPr>
                <w:rFonts w:cs="Arial"/>
                <w:iCs/>
                <w:szCs w:val="22"/>
              </w:rPr>
            </w:pPr>
            <w:r w:rsidRPr="00CF76DD">
              <w:rPr>
                <w:rFonts w:cs="Arial"/>
                <w:iCs/>
                <w:szCs w:val="22"/>
              </w:rPr>
              <w:t>Rechtsform:</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4D20E0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6B489A82" w14:textId="77777777" w:rsidTr="0042750E">
        <w:trPr>
          <w:cantSplit/>
          <w:trHeight w:val="340"/>
        </w:trPr>
        <w:tc>
          <w:tcPr>
            <w:tcW w:w="1195" w:type="dxa"/>
            <w:vMerge/>
            <w:tcBorders>
              <w:left w:val="nil"/>
            </w:tcBorders>
            <w:shd w:val="clear" w:color="auto" w:fill="auto"/>
          </w:tcPr>
          <w:p w14:paraId="6C2278A0" w14:textId="77777777" w:rsidR="0042750E" w:rsidRPr="00CF76DD" w:rsidRDefault="0042750E" w:rsidP="0042750E">
            <w:pPr>
              <w:rPr>
                <w:rFonts w:cs="Arial"/>
                <w:iCs/>
                <w:sz w:val="22"/>
                <w:szCs w:val="22"/>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17A93D4" w14:textId="77777777" w:rsidR="0042750E" w:rsidRPr="00CF76DD" w:rsidRDefault="0042750E" w:rsidP="0042750E">
            <w:pPr>
              <w:rPr>
                <w:rFonts w:cs="Arial"/>
                <w:iCs/>
                <w:szCs w:val="22"/>
              </w:rPr>
            </w:pPr>
            <w:r w:rsidRPr="00CF76DD">
              <w:rPr>
                <w:rFonts w:cs="Arial"/>
                <w:iCs/>
                <w:szCs w:val="22"/>
              </w:rPr>
              <w:t>Registergericht oder Genehmigungsbehörde:</w:t>
            </w:r>
          </w:p>
        </w:tc>
        <w:tc>
          <w:tcPr>
            <w:tcW w:w="3695" w:type="dxa"/>
            <w:tcBorders>
              <w:top w:val="dashed" w:sz="4" w:space="0" w:color="auto"/>
              <w:left w:val="dashed" w:sz="4" w:space="0" w:color="auto"/>
              <w:bottom w:val="dashed" w:sz="4" w:space="0" w:color="auto"/>
            </w:tcBorders>
            <w:shd w:val="clear" w:color="auto" w:fill="auto"/>
            <w:vAlign w:val="center"/>
          </w:tcPr>
          <w:p w14:paraId="5685EFA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18819B40" w14:textId="77777777" w:rsidTr="0042750E">
        <w:trPr>
          <w:cantSplit/>
          <w:trHeight w:val="340"/>
        </w:trPr>
        <w:tc>
          <w:tcPr>
            <w:tcW w:w="1195" w:type="dxa"/>
            <w:vMerge/>
            <w:tcBorders>
              <w:left w:val="nil"/>
              <w:bottom w:val="nil"/>
            </w:tcBorders>
            <w:shd w:val="clear" w:color="auto" w:fill="auto"/>
          </w:tcPr>
          <w:p w14:paraId="5B5C70A6" w14:textId="77777777" w:rsidR="0042750E" w:rsidRPr="00CF76DD" w:rsidRDefault="0042750E" w:rsidP="0042750E">
            <w:pPr>
              <w:rPr>
                <w:rFonts w:cs="Arial"/>
                <w:iCs/>
                <w:sz w:val="22"/>
                <w:szCs w:val="22"/>
              </w:rPr>
            </w:pPr>
          </w:p>
        </w:tc>
        <w:tc>
          <w:tcPr>
            <w:tcW w:w="4442" w:type="dxa"/>
            <w:gridSpan w:val="2"/>
            <w:tcBorders>
              <w:top w:val="dashed" w:sz="4" w:space="0" w:color="auto"/>
              <w:right w:val="dashed" w:sz="4" w:space="0" w:color="auto"/>
            </w:tcBorders>
            <w:shd w:val="clear" w:color="auto" w:fill="auto"/>
            <w:vAlign w:val="center"/>
          </w:tcPr>
          <w:p w14:paraId="045A813A" w14:textId="77777777" w:rsidR="0042750E" w:rsidRPr="00CF76DD" w:rsidRDefault="0042750E" w:rsidP="0042750E">
            <w:pPr>
              <w:rPr>
                <w:rFonts w:cs="Arial"/>
                <w:iCs/>
                <w:szCs w:val="22"/>
              </w:rPr>
            </w:pPr>
            <w:r w:rsidRPr="00CF76DD">
              <w:rPr>
                <w:rFonts w:cs="Arial"/>
                <w:iCs/>
                <w:szCs w:val="22"/>
              </w:rPr>
              <w:t>Nummer der Eintragung in öfftl. Register oder Geschäftsnummer der Genehmigungsbehörde:</w:t>
            </w:r>
          </w:p>
        </w:tc>
        <w:tc>
          <w:tcPr>
            <w:tcW w:w="3695" w:type="dxa"/>
            <w:tcBorders>
              <w:top w:val="dashed" w:sz="4" w:space="0" w:color="auto"/>
              <w:left w:val="dashed" w:sz="4" w:space="0" w:color="auto"/>
            </w:tcBorders>
            <w:shd w:val="clear" w:color="auto" w:fill="auto"/>
            <w:vAlign w:val="center"/>
          </w:tcPr>
          <w:p w14:paraId="1F1C3749"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bl>
    <w:p w14:paraId="3F2DB4C6" w14:textId="77777777" w:rsidR="0042750E" w:rsidRDefault="0042750E" w:rsidP="0042750E">
      <w:pPr>
        <w:numPr>
          <w:ilvl w:val="0"/>
          <w:numId w:val="2"/>
        </w:numPr>
        <w:spacing w:before="120"/>
        <w:jc w:val="both"/>
        <w:rPr>
          <w:rFonts w:cs="Arial"/>
          <w:sz w:val="22"/>
          <w:szCs w:val="22"/>
        </w:rPr>
      </w:pPr>
      <w:r w:rsidRPr="0042750E">
        <w:rPr>
          <w:rFonts w:cs="Arial"/>
          <w:sz w:val="22"/>
          <w:szCs w:val="22"/>
        </w:rPr>
        <w:t>Ich/Wir erkläre(n), dass</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im eigenen Betrieb ausführen werde(n).</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4D6A0F">
        <w:rPr>
          <w:rFonts w:cs="Arial"/>
          <w:sz w:val="22"/>
          <w:szCs w:val="22"/>
        </w:rPr>
      </w:r>
      <w:r w:rsidR="004D6A0F">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die nicht im Verzeichnis der Nachunternehmerleistungen bzw. Verzeichnis der Leistungen/Kapazitäten anderer Unternehmer aufgeführt sind, im eigenen Betrieb ausführen werde(n).</w:t>
      </w:r>
    </w:p>
    <w:p w14:paraId="577CF78E" w14:textId="77777777" w:rsidR="00CD19FE" w:rsidRPr="00417F1E" w:rsidRDefault="00CD19FE" w:rsidP="00CD19FE">
      <w:pPr>
        <w:numPr>
          <w:ilvl w:val="0"/>
          <w:numId w:val="2"/>
        </w:numPr>
        <w:spacing w:before="120"/>
        <w:jc w:val="both"/>
        <w:rPr>
          <w:rFonts w:cs="Arial"/>
          <w:sz w:val="22"/>
          <w:szCs w:val="22"/>
        </w:rPr>
      </w:pPr>
      <w:r w:rsidRPr="00417F1E">
        <w:rPr>
          <w:rFonts w:cs="Arial"/>
          <w:sz w:val="22"/>
          <w:szCs w:val="22"/>
        </w:rPr>
        <w:t>Bestandteile meines/unseres Angebots sind neben diesem Angebotsschreiben und seinen Anlagen:</w:t>
      </w:r>
    </w:p>
    <w:p w14:paraId="7031E471" w14:textId="77777777" w:rsidR="00CD19FE" w:rsidRPr="004D6A0F" w:rsidRDefault="00CD19FE" w:rsidP="00CD19FE">
      <w:pPr>
        <w:numPr>
          <w:ilvl w:val="0"/>
          <w:numId w:val="5"/>
        </w:numPr>
        <w:ind w:hanging="357"/>
        <w:jc w:val="both"/>
        <w:rPr>
          <w:rFonts w:cs="Arial"/>
          <w:sz w:val="22"/>
          <w:szCs w:val="22"/>
        </w:rPr>
      </w:pPr>
      <w:r w:rsidRPr="004D6A0F">
        <w:rPr>
          <w:rFonts w:cs="Arial"/>
          <w:sz w:val="22"/>
          <w:szCs w:val="22"/>
        </w:rPr>
        <w:t>die Leistungsbeschreibung und das Leistungsverzeichnis,</w:t>
      </w:r>
    </w:p>
    <w:p w14:paraId="4515A56F" w14:textId="77777777" w:rsidR="00CD19FE" w:rsidRPr="004D6A0F" w:rsidRDefault="00CD19FE" w:rsidP="00CD19FE">
      <w:pPr>
        <w:numPr>
          <w:ilvl w:val="0"/>
          <w:numId w:val="5"/>
        </w:numPr>
        <w:ind w:hanging="357"/>
        <w:jc w:val="both"/>
        <w:rPr>
          <w:rFonts w:cs="Arial"/>
          <w:sz w:val="22"/>
          <w:szCs w:val="22"/>
        </w:rPr>
      </w:pPr>
      <w:r w:rsidRPr="004D6A0F">
        <w:rPr>
          <w:rFonts w:cs="Arial"/>
          <w:sz w:val="22"/>
          <w:szCs w:val="22"/>
        </w:rPr>
        <w:t>die besonderen Vertragsbedingungen,</w:t>
      </w:r>
    </w:p>
    <w:p w14:paraId="6A7859D4" w14:textId="77777777" w:rsidR="00CD19FE" w:rsidRPr="004D6A0F" w:rsidRDefault="00CD19FE" w:rsidP="00CD19FE">
      <w:pPr>
        <w:numPr>
          <w:ilvl w:val="0"/>
          <w:numId w:val="5"/>
        </w:numPr>
        <w:ind w:hanging="357"/>
        <w:jc w:val="both"/>
        <w:rPr>
          <w:rFonts w:cs="Arial"/>
          <w:sz w:val="22"/>
          <w:szCs w:val="22"/>
        </w:rPr>
      </w:pPr>
      <w:r w:rsidRPr="004D6A0F">
        <w:rPr>
          <w:rFonts w:cs="Arial"/>
          <w:sz w:val="22"/>
          <w:szCs w:val="22"/>
        </w:rPr>
        <w:t>die zusätzlichen Vertragsbedingungen,</w:t>
      </w:r>
    </w:p>
    <w:p w14:paraId="261B174C" w14:textId="53E5F4EA" w:rsidR="00CD19FE" w:rsidRPr="004D6A0F" w:rsidRDefault="00CD19FE" w:rsidP="00CD19FE">
      <w:pPr>
        <w:numPr>
          <w:ilvl w:val="0"/>
          <w:numId w:val="5"/>
        </w:numPr>
        <w:ind w:hanging="357"/>
        <w:jc w:val="both"/>
        <w:rPr>
          <w:rFonts w:cs="Arial"/>
          <w:sz w:val="22"/>
          <w:szCs w:val="22"/>
        </w:rPr>
      </w:pPr>
      <w:r w:rsidRPr="004D6A0F">
        <w:rPr>
          <w:rFonts w:cs="Arial"/>
          <w:sz w:val="22"/>
          <w:szCs w:val="22"/>
        </w:rPr>
        <w:t>die in der Leistungsbeschreibung</w:t>
      </w:r>
      <w:r w:rsidR="004D6A0F" w:rsidRPr="004D6A0F">
        <w:rPr>
          <w:rFonts w:cs="Arial"/>
          <w:sz w:val="22"/>
          <w:szCs w:val="22"/>
        </w:rPr>
        <w:t>/Leistungsverzeichnis</w:t>
      </w:r>
      <w:r w:rsidRPr="004D6A0F">
        <w:rPr>
          <w:rFonts w:cs="Arial"/>
          <w:sz w:val="22"/>
          <w:szCs w:val="22"/>
        </w:rPr>
        <w:t xml:space="preserve"> angegebenen zusätzlichen technischen Vertragsbedingungen,</w:t>
      </w:r>
    </w:p>
    <w:p w14:paraId="78598D0E" w14:textId="77777777" w:rsidR="00CD19FE" w:rsidRPr="004D6A0F" w:rsidRDefault="00CD19FE" w:rsidP="00CD19FE">
      <w:pPr>
        <w:numPr>
          <w:ilvl w:val="0"/>
          <w:numId w:val="5"/>
        </w:numPr>
        <w:ind w:hanging="357"/>
        <w:jc w:val="both"/>
        <w:rPr>
          <w:rFonts w:cs="Arial"/>
          <w:sz w:val="22"/>
          <w:szCs w:val="22"/>
        </w:rPr>
      </w:pPr>
      <w:r w:rsidRPr="004D6A0F">
        <w:rPr>
          <w:rFonts w:cs="Arial"/>
          <w:sz w:val="22"/>
          <w:szCs w:val="22"/>
        </w:rPr>
        <w:t>die allgemeinen Vertragsbedingungen für die Ausführung von Bauleistungen (VOB/B) und</w:t>
      </w:r>
    </w:p>
    <w:p w14:paraId="6ABCFD6D" w14:textId="53371127" w:rsidR="00320647" w:rsidRPr="004D6A0F" w:rsidRDefault="00CD19FE" w:rsidP="004D6A0F">
      <w:pPr>
        <w:numPr>
          <w:ilvl w:val="0"/>
          <w:numId w:val="5"/>
        </w:numPr>
        <w:ind w:hanging="357"/>
        <w:jc w:val="both"/>
        <w:rPr>
          <w:rFonts w:cs="Arial"/>
          <w:sz w:val="22"/>
          <w:szCs w:val="22"/>
        </w:rPr>
      </w:pPr>
      <w:r w:rsidRPr="004D6A0F">
        <w:rPr>
          <w:rFonts w:cs="Arial"/>
          <w:sz w:val="22"/>
          <w:szCs w:val="22"/>
        </w:rPr>
        <w:t>die allgemeinen technischen Vertragsbedingungen für Bauleistungen (VOB/C).</w:t>
      </w:r>
    </w:p>
    <w:p w14:paraId="6F5331D6" w14:textId="77777777" w:rsidR="0042750E" w:rsidRPr="0042750E" w:rsidRDefault="00A7478F" w:rsidP="0042750E">
      <w:pPr>
        <w:numPr>
          <w:ilvl w:val="0"/>
          <w:numId w:val="2"/>
        </w:numPr>
        <w:spacing w:before="120"/>
        <w:jc w:val="both"/>
        <w:rPr>
          <w:rFonts w:cs="Arial"/>
          <w:sz w:val="22"/>
          <w:szCs w:val="22"/>
        </w:rPr>
      </w:pPr>
      <w:r>
        <w:rPr>
          <w:rFonts w:cs="Arial"/>
          <w:sz w:val="22"/>
          <w:szCs w:val="22"/>
        </w:rPr>
        <w:lastRenderedPageBreak/>
        <w:fldChar w:fldCharType="begin">
          <w:ffData>
            <w:name w:val=""/>
            <w:enabled/>
            <w:calcOnExit w:val="0"/>
            <w:ddList>
              <w:listEntry w:val="Ich erkläre /Wir erklären"/>
              <w:listEntry w:val="Wir erklären"/>
              <w:listEntry w:val="Ich erkläre"/>
            </w:ddList>
          </w:ffData>
        </w:fldChar>
      </w:r>
      <w:r>
        <w:rPr>
          <w:rFonts w:cs="Arial"/>
          <w:sz w:val="22"/>
          <w:szCs w:val="22"/>
        </w:rPr>
        <w:instrText xml:space="preserve"> FORMDROPDOWN </w:instrText>
      </w:r>
      <w:r w:rsidR="004D6A0F">
        <w:rPr>
          <w:rFonts w:cs="Arial"/>
          <w:sz w:val="22"/>
          <w:szCs w:val="22"/>
        </w:rPr>
      </w:r>
      <w:r w:rsidR="004D6A0F">
        <w:rPr>
          <w:rFonts w:cs="Arial"/>
          <w:sz w:val="22"/>
          <w:szCs w:val="22"/>
        </w:rPr>
        <w:fldChar w:fldCharType="separate"/>
      </w:r>
      <w:r>
        <w:rPr>
          <w:rFonts w:cs="Arial"/>
          <w:sz w:val="22"/>
          <w:szCs w:val="22"/>
        </w:rPr>
        <w:fldChar w:fldCharType="end"/>
      </w:r>
      <w:r w:rsidR="0042750E" w:rsidRPr="0042750E">
        <w:rPr>
          <w:rFonts w:cs="Arial"/>
          <w:sz w:val="22"/>
          <w:szCs w:val="22"/>
        </w:rPr>
        <w:t>, dass</w:t>
      </w:r>
    </w:p>
    <w:p w14:paraId="65ABC684"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ich/wir den Wortlaut der vom Auftraggeber verfassten Langfassung des Leistungsverzeichnisses als alleinverbindlich anerkenne(n).</w:t>
      </w:r>
    </w:p>
    <w:p w14:paraId="09EBA5D3"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mir/uns zugegangene Änderungen der Vergabeunterlagen Gegenstand meines/unseres Angebotes sind.</w:t>
      </w:r>
    </w:p>
    <w:p w14:paraId="30454A66"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p w14:paraId="6D43EE1D"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das vom Auftraggeber vorgeschlagene Produkt Inhalt meines/unseres Angebotes ist, wenn Teilleistungsbeschreibungen des Auftraggebers den Zusatz „oder gleichwertig“ enthalten und von mir/uns keine Produktangaben (Hersteller- und Typbezeichnung) eingetragen wurden.</w:t>
      </w:r>
    </w:p>
    <w:p w14:paraId="6212BE2D" w14:textId="77777777" w:rsidR="0042750E" w:rsidRDefault="0042750E" w:rsidP="0042750E">
      <w:pPr>
        <w:numPr>
          <w:ilvl w:val="0"/>
          <w:numId w:val="5"/>
        </w:numPr>
        <w:ind w:hanging="357"/>
        <w:jc w:val="both"/>
        <w:rPr>
          <w:rFonts w:cs="Arial"/>
          <w:sz w:val="22"/>
          <w:szCs w:val="22"/>
        </w:rPr>
      </w:pPr>
      <w:r w:rsidRPr="0042750E">
        <w:rPr>
          <w:rFonts w:cs="Arial"/>
          <w:sz w:val="22"/>
          <w:szCs w:val="22"/>
        </w:rPr>
        <w:t>falls von mir/uns mehrere Nebenangebote abgegeben wurden, mein/unser Angebot auch die Kumulation der Nebenangebote, die sich nicht gegenseitig ausschließen umfasst.</w:t>
      </w:r>
    </w:p>
    <w:p w14:paraId="0416B711" w14:textId="77777777" w:rsidR="00BE2841" w:rsidRPr="00BE2841" w:rsidRDefault="00BE2841" w:rsidP="00BE2841">
      <w:pPr>
        <w:numPr>
          <w:ilvl w:val="0"/>
          <w:numId w:val="5"/>
        </w:numPr>
        <w:jc w:val="both"/>
        <w:rPr>
          <w:rFonts w:cs="Arial"/>
          <w:sz w:val="22"/>
          <w:szCs w:val="22"/>
        </w:rPr>
      </w:pPr>
      <w:r w:rsidRPr="00BE2841">
        <w:rPr>
          <w:rFonts w:cs="Arial"/>
          <w:sz w:val="22"/>
          <w:szCs w:val="22"/>
        </w:rPr>
        <w:t>ich/wir einen pauschalen Schadensersatz in Höhe von 15 Prozent der Bruttoabrechnungssumme dieses Vertrages entrichten werde, falls ich/wir aus Anlass der Vergabe nachweislich eine Abrede getroffen habe(n), die eine unzulässige Wettbewerbsbeschränkung darstellt, es</w:t>
      </w:r>
      <w:r>
        <w:rPr>
          <w:rFonts w:cs="Arial"/>
          <w:sz w:val="22"/>
          <w:szCs w:val="22"/>
        </w:rPr>
        <w:t xml:space="preserve"> </w:t>
      </w:r>
      <w:r w:rsidRPr="00BE2841">
        <w:rPr>
          <w:rFonts w:cs="Arial"/>
          <w:sz w:val="22"/>
          <w:szCs w:val="22"/>
        </w:rPr>
        <w:t>sei denn, ich/wir weise(n) einen geringeren Schaden nach.</w:t>
      </w:r>
    </w:p>
    <w:p w14:paraId="7679BE2C" w14:textId="77777777" w:rsidR="00224F6C" w:rsidRPr="00224F6C" w:rsidRDefault="00224F6C" w:rsidP="00224F6C">
      <w:pPr>
        <w:numPr>
          <w:ilvl w:val="0"/>
          <w:numId w:val="5"/>
        </w:numPr>
        <w:ind w:hanging="357"/>
        <w:jc w:val="both"/>
        <w:rPr>
          <w:rFonts w:cs="Arial"/>
          <w:sz w:val="22"/>
          <w:szCs w:val="22"/>
        </w:rPr>
      </w:pPr>
      <w:r w:rsidRPr="00224F6C">
        <w:rPr>
          <w:rFonts w:cs="Arial"/>
          <w:sz w:val="22"/>
          <w:szCs w:val="22"/>
        </w:rPr>
        <w:t>ich/wir jede vom zuständigen Finanzamt vorgenommene Änderung in Bezug auf eine vorgelegte Freistellungsbescheinigung (§ 48b EStG) dem Auftraggeber unverzüglich in Textform mitteile/n.</w:t>
      </w:r>
    </w:p>
    <w:p w14:paraId="37818443" w14:textId="77777777" w:rsidR="0042750E" w:rsidRDefault="00A7478F" w:rsidP="00A7478F">
      <w:pPr>
        <w:numPr>
          <w:ilvl w:val="0"/>
          <w:numId w:val="2"/>
        </w:numPr>
        <w:spacing w:before="120"/>
        <w:jc w:val="both"/>
        <w:rPr>
          <w:rFonts w:cs="Arial"/>
          <w:sz w:val="22"/>
          <w:szCs w:val="22"/>
        </w:rPr>
      </w:pPr>
      <w:r w:rsidRPr="00A7478F">
        <w:rPr>
          <w:rFonts w:cs="Arial"/>
          <w:sz w:val="22"/>
          <w:szCs w:val="22"/>
        </w:rPr>
        <w:t>Ich bin mir/Wir sind uns bewusst, dass eine wissentlich falsche Erklärung im Angebotsschreiben meinen/unseren Ausschluss von weiteren Auftragserteilungen zur Folge haben kann.</w:t>
      </w:r>
    </w:p>
    <w:p w14:paraId="7EBBD5ED" w14:textId="77777777" w:rsidR="00A7478F" w:rsidRDefault="00A7478F" w:rsidP="00A7478F">
      <w:pPr>
        <w:numPr>
          <w:ilvl w:val="0"/>
          <w:numId w:val="2"/>
        </w:numPr>
        <w:spacing w:before="120"/>
        <w:jc w:val="both"/>
        <w:rPr>
          <w:rFonts w:cs="Arial"/>
          <w:sz w:val="22"/>
          <w:szCs w:val="22"/>
        </w:rPr>
      </w:pPr>
      <w:r w:rsidRPr="00A7478F">
        <w:rPr>
          <w:rFonts w:cs="Arial"/>
          <w:sz w:val="22"/>
          <w:szCs w:val="22"/>
        </w:rPr>
        <w:t>Die nachstehende Unterschrift gilt für alle Bestandteile des Angebots; dazu gehören auch die auf Seite 1 aufgeführten Anlagen.</w:t>
      </w:r>
    </w:p>
    <w:p w14:paraId="070AF244" w14:textId="77777777" w:rsidR="00C85AC5" w:rsidRPr="004F5B7C" w:rsidRDefault="00C85AC5" w:rsidP="006C480D">
      <w:pPr>
        <w:spacing w:before="120"/>
        <w:jc w:val="both"/>
        <w:rPr>
          <w:rFonts w:cs="Arial"/>
          <w:sz w:val="22"/>
          <w:szCs w:val="22"/>
        </w:rPr>
      </w:pPr>
    </w:p>
    <w:p w14:paraId="49FCD645" w14:textId="77777777" w:rsidR="00C85AC5" w:rsidRPr="004F5B7C" w:rsidRDefault="00C85AC5" w:rsidP="006C480D">
      <w:pPr>
        <w:spacing w:before="120"/>
        <w:jc w:val="both"/>
        <w:rPr>
          <w:rFonts w:cs="Arial"/>
          <w:sz w:val="22"/>
          <w:szCs w:val="22"/>
        </w:rPr>
      </w:pPr>
      <w:r w:rsidRPr="004F5B7C">
        <w:rPr>
          <w:rFonts w:cs="Arial"/>
          <w:sz w:val="22"/>
          <w:szCs w:val="22"/>
        </w:rPr>
        <w:t>Mit freundlichen Grüßen</w:t>
      </w:r>
    </w:p>
    <w:p w14:paraId="03B4FE6B" w14:textId="77777777" w:rsidR="00C85AC5" w:rsidRPr="004F5B7C" w:rsidRDefault="00C85AC5" w:rsidP="006C480D">
      <w:pPr>
        <w:spacing w:before="120"/>
        <w:jc w:val="both"/>
        <w:rPr>
          <w:rFonts w:cs="Arial"/>
          <w:sz w:val="22"/>
          <w:szCs w:val="22"/>
        </w:rPr>
      </w:pPr>
    </w:p>
    <w:p w14:paraId="5191112F" w14:textId="77777777" w:rsidR="00C85AC5" w:rsidRPr="004F5B7C" w:rsidRDefault="00C85AC5" w:rsidP="006C480D">
      <w:pPr>
        <w:spacing w:before="120"/>
        <w:jc w:val="both"/>
        <w:rPr>
          <w:rFonts w:cs="Arial"/>
          <w:sz w:val="22"/>
          <w:szCs w:val="22"/>
        </w:rPr>
      </w:pPr>
    </w:p>
    <w:p w14:paraId="454D0866" w14:textId="77777777" w:rsidR="00C85AC5" w:rsidRPr="004F5B7C" w:rsidRDefault="00624F49" w:rsidP="006C480D">
      <w:pPr>
        <w:spacing w:before="120"/>
        <w:jc w:val="both"/>
        <w:rPr>
          <w:rFonts w:cs="Arial"/>
          <w:sz w:val="22"/>
          <w:szCs w:val="22"/>
        </w:rPr>
      </w:pPr>
      <w:r>
        <w:rPr>
          <w:rFonts w:cs="Arial"/>
          <w:sz w:val="22"/>
          <w:szCs w:val="22"/>
        </w:rPr>
        <w:fldChar w:fldCharType="begin">
          <w:ffData>
            <w:name w:val="Text6"/>
            <w:enabled/>
            <w:calcOnExit w:val="0"/>
            <w:textInput/>
          </w:ffData>
        </w:fldChar>
      </w:r>
      <w:bookmarkStart w:id="2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p w14:paraId="3748001B" w14:textId="77777777" w:rsidR="00C85AC5" w:rsidRDefault="00C85AC5" w:rsidP="006C480D">
      <w:pPr>
        <w:spacing w:before="120"/>
        <w:rPr>
          <w:rFonts w:cs="Arial"/>
          <w:sz w:val="22"/>
          <w:szCs w:val="22"/>
        </w:rPr>
      </w:pPr>
      <w:r w:rsidRPr="004F5B7C">
        <w:rPr>
          <w:rFonts w:cs="Arial"/>
          <w:sz w:val="22"/>
          <w:szCs w:val="22"/>
        </w:rPr>
        <w:t>____________________</w:t>
      </w:r>
      <w:r w:rsidR="00BE2841">
        <w:rPr>
          <w:rFonts w:cs="Arial"/>
          <w:sz w:val="22"/>
          <w:szCs w:val="22"/>
        </w:rPr>
        <w:t>_________________________</w:t>
      </w:r>
      <w:r w:rsidR="00BE2841">
        <w:rPr>
          <w:rFonts w:cs="Arial"/>
          <w:sz w:val="22"/>
          <w:szCs w:val="22"/>
        </w:rPr>
        <w:br/>
      </w:r>
      <w:r w:rsidRPr="004F5B7C">
        <w:rPr>
          <w:rFonts w:cs="Arial"/>
          <w:sz w:val="22"/>
          <w:szCs w:val="22"/>
        </w:rPr>
        <w:t>Unterschrift(</w:t>
      </w:r>
      <w:r w:rsidR="00BE2841">
        <w:rPr>
          <w:rFonts w:cs="Arial"/>
          <w:sz w:val="22"/>
          <w:szCs w:val="22"/>
        </w:rPr>
        <w:t>bei schriftlichem Angebot</w:t>
      </w:r>
      <w:r w:rsidRPr="004F5B7C">
        <w:rPr>
          <w:rFonts w:cs="Arial"/>
          <w:sz w:val="22"/>
          <w:szCs w:val="22"/>
        </w:rPr>
        <w:t>)</w:t>
      </w:r>
    </w:p>
    <w:p w14:paraId="6038D77C" w14:textId="77777777" w:rsidR="00BE2841" w:rsidRPr="00BE2841" w:rsidRDefault="00BE2841" w:rsidP="00BE2841">
      <w:pPr>
        <w:autoSpaceDE w:val="0"/>
        <w:autoSpaceDN w:val="0"/>
        <w:adjustRightInd w:val="0"/>
        <w:rPr>
          <w:rFonts w:cs="Arial"/>
          <w:bCs/>
          <w:szCs w:val="20"/>
        </w:rPr>
      </w:pPr>
      <w:r>
        <w:rPr>
          <w:rFonts w:ascii="Arial,Bold" w:hAnsi="Arial,Bold" w:cs="Arial,Bold"/>
          <w:b/>
          <w:bCs/>
          <w:szCs w:val="20"/>
        </w:rPr>
        <w:br/>
      </w:r>
      <w:r w:rsidRPr="00BE2841">
        <w:rPr>
          <w:rFonts w:cs="Arial"/>
          <w:bCs/>
          <w:szCs w:val="20"/>
        </w:rPr>
        <w:t>Ist</w:t>
      </w:r>
    </w:p>
    <w:p w14:paraId="7FAF9B6A"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bei einem elektronisch übermittelten Angebot in Textform der Bieter nicht erkennbar,</w:t>
      </w:r>
    </w:p>
    <w:p w14:paraId="0EEA3CE1"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schriftliches Angebot nicht an dieser Stelle unterschrieben oder</w:t>
      </w:r>
    </w:p>
    <w:p w14:paraId="4B2E3185"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elektronisches Angebot, das signiert/mit elektronischem Siegel versehen werden muss,</w:t>
      </w:r>
    </w:p>
    <w:p w14:paraId="462E947B" w14:textId="77777777" w:rsidR="00F924DF" w:rsidRPr="00BE2841" w:rsidRDefault="00BE2841" w:rsidP="00BE2841">
      <w:pPr>
        <w:autoSpaceDE w:val="0"/>
        <w:autoSpaceDN w:val="0"/>
        <w:adjustRightInd w:val="0"/>
        <w:ind w:firstLine="426"/>
        <w:rPr>
          <w:rFonts w:cs="Arial"/>
          <w:sz w:val="18"/>
          <w:szCs w:val="22"/>
        </w:rPr>
      </w:pPr>
      <w:r w:rsidRPr="00BE2841">
        <w:rPr>
          <w:rFonts w:cs="Arial"/>
          <w:bCs/>
          <w:szCs w:val="20"/>
        </w:rPr>
        <w:t>nicht wie vorgegeben signiert/mit elektronischem Siegel versehen,</w:t>
      </w:r>
      <w:r>
        <w:rPr>
          <w:rFonts w:cs="Arial"/>
          <w:bCs/>
          <w:szCs w:val="20"/>
        </w:rPr>
        <w:br/>
      </w:r>
      <w:r w:rsidRPr="00BE2841">
        <w:rPr>
          <w:rFonts w:cs="Arial"/>
          <w:bCs/>
          <w:szCs w:val="20"/>
        </w:rPr>
        <w:t>wird das Angebot ausgeschlossen.</w:t>
      </w:r>
    </w:p>
    <w:sectPr w:rsidR="00F924DF" w:rsidRPr="00BE2841" w:rsidSect="00DE787D">
      <w:type w:val="continuous"/>
      <w:pgSz w:w="11906" w:h="16838" w:code="9"/>
      <w:pgMar w:top="1191" w:right="1247" w:bottom="1134" w:left="1247"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10E2" w14:textId="77777777" w:rsidR="0042750E" w:rsidRDefault="0042750E">
      <w:r>
        <w:separator/>
      </w:r>
    </w:p>
  </w:endnote>
  <w:endnote w:type="continuationSeparator" w:id="0">
    <w:p w14:paraId="543CAD61" w14:textId="77777777" w:rsidR="0042750E" w:rsidRDefault="0042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2CC94EAB" w14:textId="77777777" w:rsidTr="00E41CDA">
      <w:trPr>
        <w:cantSplit/>
      </w:trPr>
      <w:tc>
        <w:tcPr>
          <w:tcW w:w="8992" w:type="dxa"/>
          <w:noWrap/>
          <w:vAlign w:val="center"/>
        </w:tcPr>
        <w:p w14:paraId="05446AFE" w14:textId="77777777" w:rsidR="0042750E" w:rsidRPr="00C71574" w:rsidRDefault="0042750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2556499D" w14:textId="77777777" w:rsidTr="00E41CDA">
      <w:trPr>
        <w:cantSplit/>
      </w:trPr>
      <w:tc>
        <w:tcPr>
          <w:tcW w:w="8992" w:type="dxa"/>
          <w:noWrap/>
          <w:vAlign w:val="center"/>
        </w:tcPr>
        <w:p w14:paraId="41DBB908" w14:textId="77777777" w:rsidR="0042750E" w:rsidRPr="00AB49C6" w:rsidRDefault="0042750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7A52E07A" w14:textId="77777777" w:rsidR="0042750E" w:rsidRDefault="004275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A1C5" w14:textId="77777777" w:rsidR="0042750E" w:rsidRDefault="0042750E" w:rsidP="009E573D">
    <w:pPr>
      <w:pStyle w:val="Fuzeile"/>
      <w:pBdr>
        <w:top w:val="single" w:sz="4" w:space="1" w:color="auto"/>
      </w:pBdr>
      <w:rPr>
        <w:sz w:val="16"/>
        <w:szCs w:val="16"/>
      </w:rPr>
    </w:pPr>
    <w:r>
      <w:rPr>
        <w:rFonts w:cs="Arial"/>
        <w:sz w:val="16"/>
        <w:szCs w:val="16"/>
      </w:rPr>
      <w:t>Anlage Angebot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D80AEA">
      <w:rPr>
        <w:noProof/>
        <w:sz w:val="16"/>
        <w:szCs w:val="16"/>
      </w:rPr>
      <w:t>2</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D80AEA">
      <w:rPr>
        <w:noProof/>
        <w:sz w:val="16"/>
        <w:szCs w:val="16"/>
      </w:rPr>
      <w:t>3</w:t>
    </w:r>
    <w:r w:rsidRPr="009E573D">
      <w:rPr>
        <w:sz w:val="16"/>
        <w:szCs w:val="16"/>
      </w:rPr>
      <w:fldChar w:fldCharType="end"/>
    </w:r>
  </w:p>
  <w:p w14:paraId="0791EA1F" w14:textId="005B3A5F" w:rsidR="0042750E" w:rsidRPr="009E573D" w:rsidRDefault="0042750E" w:rsidP="009E573D">
    <w:pPr>
      <w:pStyle w:val="Fuzeile"/>
      <w:pBdr>
        <w:top w:val="single" w:sz="4" w:space="1" w:color="auto"/>
      </w:pBdr>
      <w:rPr>
        <w:sz w:val="16"/>
        <w:szCs w:val="16"/>
      </w:rPr>
    </w:pPr>
    <w:r>
      <w:rPr>
        <w:sz w:val="16"/>
        <w:szCs w:val="16"/>
      </w:rPr>
      <w:t xml:space="preserve">Stand </w:t>
    </w:r>
    <w:r w:rsidR="00D80AEA">
      <w:rPr>
        <w:sz w:val="16"/>
        <w:szCs w:val="16"/>
      </w:rPr>
      <w:t>0</w:t>
    </w:r>
    <w:r w:rsidR="0063315A">
      <w:rPr>
        <w:sz w:val="16"/>
        <w:szCs w:val="16"/>
      </w:rPr>
      <w:t>8</w:t>
    </w:r>
    <w:r w:rsidR="000D2FA6">
      <w:rPr>
        <w:sz w:val="16"/>
        <w:szCs w:val="16"/>
      </w:rPr>
      <w:t>/202</w:t>
    </w:r>
    <w:r w:rsidR="0063315A">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443" w14:textId="77777777" w:rsidR="0042750E" w:rsidRDefault="0042750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42A9AC89" w14:textId="77777777" w:rsidTr="00E41CDA">
      <w:trPr>
        <w:cantSplit/>
      </w:trPr>
      <w:tc>
        <w:tcPr>
          <w:tcW w:w="8992" w:type="dxa"/>
          <w:noWrap/>
          <w:vAlign w:val="center"/>
        </w:tcPr>
        <w:p w14:paraId="3209F285" w14:textId="77777777" w:rsidR="0042750E" w:rsidRPr="00C71574" w:rsidRDefault="0042750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5ACFF07B" w14:textId="77777777" w:rsidTr="00E41CDA">
      <w:trPr>
        <w:cantSplit/>
      </w:trPr>
      <w:tc>
        <w:tcPr>
          <w:tcW w:w="8992" w:type="dxa"/>
          <w:noWrap/>
          <w:vAlign w:val="center"/>
        </w:tcPr>
        <w:p w14:paraId="024CE3E8" w14:textId="77777777" w:rsidR="0042750E" w:rsidRPr="00C71574" w:rsidRDefault="0042750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649772C" w14:textId="77777777" w:rsidR="0042750E" w:rsidRPr="003A7C46" w:rsidRDefault="0042750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125F" w14:textId="77777777" w:rsidR="0042750E" w:rsidRDefault="0042750E">
      <w:r>
        <w:separator/>
      </w:r>
    </w:p>
  </w:footnote>
  <w:footnote w:type="continuationSeparator" w:id="0">
    <w:p w14:paraId="4BE6938E" w14:textId="77777777" w:rsidR="0042750E" w:rsidRDefault="0042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B8EF" w14:textId="77777777" w:rsidR="0042750E" w:rsidRPr="0068741C" w:rsidRDefault="0042750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24454F31" w14:textId="77777777" w:rsidR="0042750E" w:rsidRPr="0068741C" w:rsidRDefault="0042750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7B78" w14:textId="14E06295" w:rsidR="0042750E" w:rsidRPr="00E700CC" w:rsidRDefault="0042750E" w:rsidP="00E700CC">
    <w:pPr>
      <w:tabs>
        <w:tab w:val="center" w:pos="4536"/>
        <w:tab w:val="right" w:pos="9072"/>
      </w:tabs>
      <w:jc w:val="right"/>
      <w:rPr>
        <w:rFonts w:cs="Arial"/>
        <w:bCs/>
      </w:rPr>
    </w:pPr>
    <w:r w:rsidRPr="00E700CC">
      <w:rPr>
        <w:rFonts w:cs="Arial"/>
        <w:bCs/>
      </w:rPr>
      <w:t>V</w:t>
    </w:r>
    <w:r>
      <w:rPr>
        <w:rFonts w:cs="Arial"/>
        <w:bCs/>
      </w:rPr>
      <w:t xml:space="preserve">ergabenummer </w:t>
    </w:r>
    <w:r w:rsidR="004D6A0F" w:rsidRPr="004D6A0F">
      <w:rPr>
        <w:rFonts w:cs="Arial"/>
        <w:bCs/>
      </w:rPr>
      <w:t>650-D-1-26-25-VOB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D770F6"/>
    <w:multiLevelType w:val="hybridMultilevel"/>
    <w:tmpl w:val="BA7CA9E6"/>
    <w:lvl w:ilvl="0" w:tplc="04070001">
      <w:start w:val="1"/>
      <w:numFmt w:val="bullet"/>
      <w:lvlText w:val=""/>
      <w:lvlJc w:val="left"/>
      <w:pPr>
        <w:ind w:left="709" w:hanging="360"/>
      </w:pPr>
      <w:rPr>
        <w:rFonts w:ascii="Symbol" w:hAnsi="Symbol"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15:restartNumberingAfterBreak="0">
    <w:nsid w:val="644C1677"/>
    <w:multiLevelType w:val="hybridMultilevel"/>
    <w:tmpl w:val="314EF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0EDB"/>
    <w:rsid w:val="000024A5"/>
    <w:rsid w:val="00007967"/>
    <w:rsid w:val="00020502"/>
    <w:rsid w:val="000223B0"/>
    <w:rsid w:val="000303A7"/>
    <w:rsid w:val="00030EF5"/>
    <w:rsid w:val="00034BD3"/>
    <w:rsid w:val="00037910"/>
    <w:rsid w:val="00051401"/>
    <w:rsid w:val="00052937"/>
    <w:rsid w:val="00055745"/>
    <w:rsid w:val="00057680"/>
    <w:rsid w:val="0006271A"/>
    <w:rsid w:val="000675E5"/>
    <w:rsid w:val="00071A26"/>
    <w:rsid w:val="00084465"/>
    <w:rsid w:val="00087956"/>
    <w:rsid w:val="000908BF"/>
    <w:rsid w:val="00090E54"/>
    <w:rsid w:val="00093081"/>
    <w:rsid w:val="00093A4A"/>
    <w:rsid w:val="000A2406"/>
    <w:rsid w:val="000A246A"/>
    <w:rsid w:val="000A4F32"/>
    <w:rsid w:val="000A507B"/>
    <w:rsid w:val="000A6838"/>
    <w:rsid w:val="000B17EF"/>
    <w:rsid w:val="000B3983"/>
    <w:rsid w:val="000C188A"/>
    <w:rsid w:val="000C2702"/>
    <w:rsid w:val="000C6723"/>
    <w:rsid w:val="000C7523"/>
    <w:rsid w:val="000D2ED4"/>
    <w:rsid w:val="000D2FA6"/>
    <w:rsid w:val="000D3608"/>
    <w:rsid w:val="000D7D68"/>
    <w:rsid w:val="000E1137"/>
    <w:rsid w:val="000E226B"/>
    <w:rsid w:val="000E703D"/>
    <w:rsid w:val="000F150D"/>
    <w:rsid w:val="000F67D8"/>
    <w:rsid w:val="000F67F3"/>
    <w:rsid w:val="000F6D28"/>
    <w:rsid w:val="001034E0"/>
    <w:rsid w:val="00103B3D"/>
    <w:rsid w:val="00103C8A"/>
    <w:rsid w:val="00106A82"/>
    <w:rsid w:val="00113C7D"/>
    <w:rsid w:val="00115FCD"/>
    <w:rsid w:val="00117B2C"/>
    <w:rsid w:val="001223A7"/>
    <w:rsid w:val="00132125"/>
    <w:rsid w:val="00132E96"/>
    <w:rsid w:val="00133DBD"/>
    <w:rsid w:val="001340B9"/>
    <w:rsid w:val="001349FC"/>
    <w:rsid w:val="001372DD"/>
    <w:rsid w:val="00143413"/>
    <w:rsid w:val="00151D8A"/>
    <w:rsid w:val="00152481"/>
    <w:rsid w:val="00152DCF"/>
    <w:rsid w:val="00157A33"/>
    <w:rsid w:val="001641BA"/>
    <w:rsid w:val="001641EF"/>
    <w:rsid w:val="001647C8"/>
    <w:rsid w:val="00172208"/>
    <w:rsid w:val="00176DB6"/>
    <w:rsid w:val="00177514"/>
    <w:rsid w:val="00177971"/>
    <w:rsid w:val="001843B9"/>
    <w:rsid w:val="00184A02"/>
    <w:rsid w:val="00185A36"/>
    <w:rsid w:val="0019622E"/>
    <w:rsid w:val="00196315"/>
    <w:rsid w:val="001A1E64"/>
    <w:rsid w:val="001A1F67"/>
    <w:rsid w:val="001A31E8"/>
    <w:rsid w:val="001A4D5B"/>
    <w:rsid w:val="001B0B0A"/>
    <w:rsid w:val="001B3E28"/>
    <w:rsid w:val="001B5EB8"/>
    <w:rsid w:val="001B784E"/>
    <w:rsid w:val="001C0FCB"/>
    <w:rsid w:val="001C1935"/>
    <w:rsid w:val="001C2280"/>
    <w:rsid w:val="001C5566"/>
    <w:rsid w:val="001C5F5C"/>
    <w:rsid w:val="001D3095"/>
    <w:rsid w:val="001E6B22"/>
    <w:rsid w:val="001F0D87"/>
    <w:rsid w:val="001F2171"/>
    <w:rsid w:val="001F2276"/>
    <w:rsid w:val="001F3489"/>
    <w:rsid w:val="001F4D5C"/>
    <w:rsid w:val="001F7353"/>
    <w:rsid w:val="002031DA"/>
    <w:rsid w:val="00205550"/>
    <w:rsid w:val="00215D64"/>
    <w:rsid w:val="00216977"/>
    <w:rsid w:val="00224F6C"/>
    <w:rsid w:val="00227AA1"/>
    <w:rsid w:val="002359C8"/>
    <w:rsid w:val="0024239E"/>
    <w:rsid w:val="00245186"/>
    <w:rsid w:val="002477CB"/>
    <w:rsid w:val="002556B8"/>
    <w:rsid w:val="00255FB1"/>
    <w:rsid w:val="002870A3"/>
    <w:rsid w:val="00294E98"/>
    <w:rsid w:val="00296538"/>
    <w:rsid w:val="002A7948"/>
    <w:rsid w:val="002B0FCE"/>
    <w:rsid w:val="002B1017"/>
    <w:rsid w:val="002B388E"/>
    <w:rsid w:val="002C370C"/>
    <w:rsid w:val="002C7633"/>
    <w:rsid w:val="002C7D43"/>
    <w:rsid w:val="002D1183"/>
    <w:rsid w:val="002D4E63"/>
    <w:rsid w:val="002D69D4"/>
    <w:rsid w:val="002D6A25"/>
    <w:rsid w:val="002D7BBD"/>
    <w:rsid w:val="002D7C6E"/>
    <w:rsid w:val="002E059A"/>
    <w:rsid w:val="002E1682"/>
    <w:rsid w:val="002E333D"/>
    <w:rsid w:val="002E76B1"/>
    <w:rsid w:val="002F6C79"/>
    <w:rsid w:val="0030192D"/>
    <w:rsid w:val="00305917"/>
    <w:rsid w:val="0030591C"/>
    <w:rsid w:val="003115D6"/>
    <w:rsid w:val="003179D0"/>
    <w:rsid w:val="00320647"/>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A4FD6"/>
    <w:rsid w:val="003A7988"/>
    <w:rsid w:val="003A7C46"/>
    <w:rsid w:val="003B06E1"/>
    <w:rsid w:val="003B41AC"/>
    <w:rsid w:val="003B5F42"/>
    <w:rsid w:val="003B7C3A"/>
    <w:rsid w:val="003D0330"/>
    <w:rsid w:val="003D07DF"/>
    <w:rsid w:val="003E0F46"/>
    <w:rsid w:val="0040366E"/>
    <w:rsid w:val="004043CB"/>
    <w:rsid w:val="00404D15"/>
    <w:rsid w:val="004066B4"/>
    <w:rsid w:val="0041188C"/>
    <w:rsid w:val="00415666"/>
    <w:rsid w:val="00417F1E"/>
    <w:rsid w:val="0042559A"/>
    <w:rsid w:val="00425F1A"/>
    <w:rsid w:val="00426EB4"/>
    <w:rsid w:val="0042750E"/>
    <w:rsid w:val="0043616D"/>
    <w:rsid w:val="00445B4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C09A9"/>
    <w:rsid w:val="004D6A0F"/>
    <w:rsid w:val="004D7C3A"/>
    <w:rsid w:val="004E0A67"/>
    <w:rsid w:val="004E2C8E"/>
    <w:rsid w:val="004F1157"/>
    <w:rsid w:val="004F5B7C"/>
    <w:rsid w:val="005019B0"/>
    <w:rsid w:val="00517A37"/>
    <w:rsid w:val="00522875"/>
    <w:rsid w:val="0052291E"/>
    <w:rsid w:val="0052317F"/>
    <w:rsid w:val="00523CCC"/>
    <w:rsid w:val="00524058"/>
    <w:rsid w:val="0052424C"/>
    <w:rsid w:val="00534B88"/>
    <w:rsid w:val="00545EF1"/>
    <w:rsid w:val="00550B24"/>
    <w:rsid w:val="005518E9"/>
    <w:rsid w:val="005527DE"/>
    <w:rsid w:val="005530C5"/>
    <w:rsid w:val="005534E2"/>
    <w:rsid w:val="00555900"/>
    <w:rsid w:val="005579F2"/>
    <w:rsid w:val="005616F1"/>
    <w:rsid w:val="00564E0F"/>
    <w:rsid w:val="00565152"/>
    <w:rsid w:val="005670BF"/>
    <w:rsid w:val="0056730D"/>
    <w:rsid w:val="0057712B"/>
    <w:rsid w:val="005913EA"/>
    <w:rsid w:val="00595D8B"/>
    <w:rsid w:val="005A30EC"/>
    <w:rsid w:val="005A6957"/>
    <w:rsid w:val="005B053D"/>
    <w:rsid w:val="005B2B22"/>
    <w:rsid w:val="005B5D12"/>
    <w:rsid w:val="005B7387"/>
    <w:rsid w:val="005C00E4"/>
    <w:rsid w:val="005C4076"/>
    <w:rsid w:val="005C7ABA"/>
    <w:rsid w:val="005D01FB"/>
    <w:rsid w:val="005D07A2"/>
    <w:rsid w:val="005D272D"/>
    <w:rsid w:val="005E4D90"/>
    <w:rsid w:val="00606486"/>
    <w:rsid w:val="00607235"/>
    <w:rsid w:val="00610555"/>
    <w:rsid w:val="006160D0"/>
    <w:rsid w:val="006163F2"/>
    <w:rsid w:val="0061662B"/>
    <w:rsid w:val="0061774E"/>
    <w:rsid w:val="0062190F"/>
    <w:rsid w:val="00621D89"/>
    <w:rsid w:val="00622F1F"/>
    <w:rsid w:val="00624F49"/>
    <w:rsid w:val="00627EA2"/>
    <w:rsid w:val="0063315A"/>
    <w:rsid w:val="00633F1F"/>
    <w:rsid w:val="00635448"/>
    <w:rsid w:val="006404C3"/>
    <w:rsid w:val="00641E0A"/>
    <w:rsid w:val="006425D7"/>
    <w:rsid w:val="00650BE8"/>
    <w:rsid w:val="006525E3"/>
    <w:rsid w:val="0066104B"/>
    <w:rsid w:val="00661221"/>
    <w:rsid w:val="006710EF"/>
    <w:rsid w:val="006723AD"/>
    <w:rsid w:val="006724D6"/>
    <w:rsid w:val="00672CF0"/>
    <w:rsid w:val="00674FE0"/>
    <w:rsid w:val="006767A7"/>
    <w:rsid w:val="00683DEF"/>
    <w:rsid w:val="00685A04"/>
    <w:rsid w:val="00686234"/>
    <w:rsid w:val="0068741C"/>
    <w:rsid w:val="00690A19"/>
    <w:rsid w:val="00691BBF"/>
    <w:rsid w:val="00692437"/>
    <w:rsid w:val="00692493"/>
    <w:rsid w:val="00695F9C"/>
    <w:rsid w:val="006A1248"/>
    <w:rsid w:val="006A12EF"/>
    <w:rsid w:val="006A4F89"/>
    <w:rsid w:val="006B0997"/>
    <w:rsid w:val="006B3E55"/>
    <w:rsid w:val="006B79D4"/>
    <w:rsid w:val="006C1272"/>
    <w:rsid w:val="006C2442"/>
    <w:rsid w:val="006C480D"/>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2880"/>
    <w:rsid w:val="007773CA"/>
    <w:rsid w:val="0078090B"/>
    <w:rsid w:val="0078196A"/>
    <w:rsid w:val="00783340"/>
    <w:rsid w:val="00790ECE"/>
    <w:rsid w:val="00792FA5"/>
    <w:rsid w:val="00794D94"/>
    <w:rsid w:val="00797349"/>
    <w:rsid w:val="007A132B"/>
    <w:rsid w:val="007A3486"/>
    <w:rsid w:val="007B20D7"/>
    <w:rsid w:val="007B612F"/>
    <w:rsid w:val="007C03F8"/>
    <w:rsid w:val="007C23E2"/>
    <w:rsid w:val="007C40D3"/>
    <w:rsid w:val="007D06CE"/>
    <w:rsid w:val="007D1258"/>
    <w:rsid w:val="007D7883"/>
    <w:rsid w:val="007E015B"/>
    <w:rsid w:val="007E1340"/>
    <w:rsid w:val="007E4518"/>
    <w:rsid w:val="007E51CA"/>
    <w:rsid w:val="007F2123"/>
    <w:rsid w:val="007F47F3"/>
    <w:rsid w:val="007F4E14"/>
    <w:rsid w:val="007F6834"/>
    <w:rsid w:val="007F7E19"/>
    <w:rsid w:val="008015D2"/>
    <w:rsid w:val="00806B60"/>
    <w:rsid w:val="00810C71"/>
    <w:rsid w:val="008172D4"/>
    <w:rsid w:val="00826A8D"/>
    <w:rsid w:val="00826E30"/>
    <w:rsid w:val="00830B16"/>
    <w:rsid w:val="00831D51"/>
    <w:rsid w:val="00832534"/>
    <w:rsid w:val="00841084"/>
    <w:rsid w:val="00843317"/>
    <w:rsid w:val="00851421"/>
    <w:rsid w:val="00854CAF"/>
    <w:rsid w:val="0086074F"/>
    <w:rsid w:val="008617DC"/>
    <w:rsid w:val="00887458"/>
    <w:rsid w:val="008A077E"/>
    <w:rsid w:val="008A3BBF"/>
    <w:rsid w:val="008A3C5C"/>
    <w:rsid w:val="008A3D27"/>
    <w:rsid w:val="008B1BB6"/>
    <w:rsid w:val="008C25B1"/>
    <w:rsid w:val="008D1FE5"/>
    <w:rsid w:val="008E0AAA"/>
    <w:rsid w:val="008F0D00"/>
    <w:rsid w:val="008F3D71"/>
    <w:rsid w:val="00907A7D"/>
    <w:rsid w:val="00920604"/>
    <w:rsid w:val="00933BDA"/>
    <w:rsid w:val="00934447"/>
    <w:rsid w:val="00937EFA"/>
    <w:rsid w:val="00937FC3"/>
    <w:rsid w:val="009437F0"/>
    <w:rsid w:val="00946BD1"/>
    <w:rsid w:val="009643D6"/>
    <w:rsid w:val="009657B5"/>
    <w:rsid w:val="00966507"/>
    <w:rsid w:val="00972FAC"/>
    <w:rsid w:val="00980B09"/>
    <w:rsid w:val="00982B69"/>
    <w:rsid w:val="00982B70"/>
    <w:rsid w:val="00982BBA"/>
    <w:rsid w:val="00984F47"/>
    <w:rsid w:val="0098576D"/>
    <w:rsid w:val="00992402"/>
    <w:rsid w:val="00993153"/>
    <w:rsid w:val="009A58CA"/>
    <w:rsid w:val="009B39AD"/>
    <w:rsid w:val="009B49EA"/>
    <w:rsid w:val="009B52D9"/>
    <w:rsid w:val="009B786C"/>
    <w:rsid w:val="009C2E9C"/>
    <w:rsid w:val="009C6A31"/>
    <w:rsid w:val="009E0B32"/>
    <w:rsid w:val="009E1798"/>
    <w:rsid w:val="009E2718"/>
    <w:rsid w:val="009E4FC2"/>
    <w:rsid w:val="009E573D"/>
    <w:rsid w:val="009E582B"/>
    <w:rsid w:val="009F265C"/>
    <w:rsid w:val="009F38C9"/>
    <w:rsid w:val="009F4B93"/>
    <w:rsid w:val="00A0160D"/>
    <w:rsid w:val="00A02D7A"/>
    <w:rsid w:val="00A038E8"/>
    <w:rsid w:val="00A04041"/>
    <w:rsid w:val="00A04D62"/>
    <w:rsid w:val="00A11B00"/>
    <w:rsid w:val="00A1290C"/>
    <w:rsid w:val="00A13D1B"/>
    <w:rsid w:val="00A22EDC"/>
    <w:rsid w:val="00A233DB"/>
    <w:rsid w:val="00A3148E"/>
    <w:rsid w:val="00A336B9"/>
    <w:rsid w:val="00A40123"/>
    <w:rsid w:val="00A436B7"/>
    <w:rsid w:val="00A45758"/>
    <w:rsid w:val="00A4586B"/>
    <w:rsid w:val="00A46957"/>
    <w:rsid w:val="00A47A5C"/>
    <w:rsid w:val="00A51FA2"/>
    <w:rsid w:val="00A5390F"/>
    <w:rsid w:val="00A6088C"/>
    <w:rsid w:val="00A62899"/>
    <w:rsid w:val="00A679D1"/>
    <w:rsid w:val="00A7478F"/>
    <w:rsid w:val="00A7510B"/>
    <w:rsid w:val="00A76A02"/>
    <w:rsid w:val="00A77BEB"/>
    <w:rsid w:val="00A810F5"/>
    <w:rsid w:val="00A8536B"/>
    <w:rsid w:val="00A872B2"/>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5101"/>
    <w:rsid w:val="00B06641"/>
    <w:rsid w:val="00B10F8F"/>
    <w:rsid w:val="00B1525B"/>
    <w:rsid w:val="00B205D0"/>
    <w:rsid w:val="00B20FCB"/>
    <w:rsid w:val="00B21848"/>
    <w:rsid w:val="00B25CA2"/>
    <w:rsid w:val="00B303D9"/>
    <w:rsid w:val="00B36799"/>
    <w:rsid w:val="00B409DB"/>
    <w:rsid w:val="00B45DE1"/>
    <w:rsid w:val="00B4794B"/>
    <w:rsid w:val="00B56113"/>
    <w:rsid w:val="00B72F41"/>
    <w:rsid w:val="00B74327"/>
    <w:rsid w:val="00B74636"/>
    <w:rsid w:val="00B75876"/>
    <w:rsid w:val="00B85559"/>
    <w:rsid w:val="00B95AC4"/>
    <w:rsid w:val="00B96BD8"/>
    <w:rsid w:val="00BA0AE5"/>
    <w:rsid w:val="00BB69A8"/>
    <w:rsid w:val="00BB799A"/>
    <w:rsid w:val="00BC2FA8"/>
    <w:rsid w:val="00BC5A95"/>
    <w:rsid w:val="00BE1F98"/>
    <w:rsid w:val="00BE2841"/>
    <w:rsid w:val="00BE680B"/>
    <w:rsid w:val="00BE75B5"/>
    <w:rsid w:val="00BF3F68"/>
    <w:rsid w:val="00C02CBA"/>
    <w:rsid w:val="00C07BC6"/>
    <w:rsid w:val="00C13CAF"/>
    <w:rsid w:val="00C23FFA"/>
    <w:rsid w:val="00C36CE0"/>
    <w:rsid w:val="00C40C17"/>
    <w:rsid w:val="00C54702"/>
    <w:rsid w:val="00C5696E"/>
    <w:rsid w:val="00C56E57"/>
    <w:rsid w:val="00C60326"/>
    <w:rsid w:val="00C623BA"/>
    <w:rsid w:val="00C63063"/>
    <w:rsid w:val="00C640C0"/>
    <w:rsid w:val="00C71041"/>
    <w:rsid w:val="00C732D6"/>
    <w:rsid w:val="00C74D4D"/>
    <w:rsid w:val="00C82164"/>
    <w:rsid w:val="00C82B5F"/>
    <w:rsid w:val="00C85AC5"/>
    <w:rsid w:val="00C90082"/>
    <w:rsid w:val="00C91D63"/>
    <w:rsid w:val="00C920A1"/>
    <w:rsid w:val="00C92F36"/>
    <w:rsid w:val="00C955DE"/>
    <w:rsid w:val="00C96911"/>
    <w:rsid w:val="00C972AE"/>
    <w:rsid w:val="00CA2067"/>
    <w:rsid w:val="00CA3144"/>
    <w:rsid w:val="00CA556E"/>
    <w:rsid w:val="00CA5C09"/>
    <w:rsid w:val="00CB19FE"/>
    <w:rsid w:val="00CB2E0B"/>
    <w:rsid w:val="00CB3943"/>
    <w:rsid w:val="00CB47B7"/>
    <w:rsid w:val="00CB5DDB"/>
    <w:rsid w:val="00CC3A9B"/>
    <w:rsid w:val="00CC3E26"/>
    <w:rsid w:val="00CC4D04"/>
    <w:rsid w:val="00CC54B4"/>
    <w:rsid w:val="00CC5BD2"/>
    <w:rsid w:val="00CC790D"/>
    <w:rsid w:val="00CD19FE"/>
    <w:rsid w:val="00CE2B1E"/>
    <w:rsid w:val="00CF1B19"/>
    <w:rsid w:val="00CF5A24"/>
    <w:rsid w:val="00CF5EA9"/>
    <w:rsid w:val="00CF76DD"/>
    <w:rsid w:val="00D0519D"/>
    <w:rsid w:val="00D10513"/>
    <w:rsid w:val="00D1100F"/>
    <w:rsid w:val="00D11872"/>
    <w:rsid w:val="00D11C11"/>
    <w:rsid w:val="00D136C3"/>
    <w:rsid w:val="00D13C02"/>
    <w:rsid w:val="00D224CE"/>
    <w:rsid w:val="00D24D9F"/>
    <w:rsid w:val="00D25501"/>
    <w:rsid w:val="00D326C7"/>
    <w:rsid w:val="00D3314A"/>
    <w:rsid w:val="00D34C18"/>
    <w:rsid w:val="00D35E96"/>
    <w:rsid w:val="00D3742A"/>
    <w:rsid w:val="00D37AAB"/>
    <w:rsid w:val="00D44A9F"/>
    <w:rsid w:val="00D5044C"/>
    <w:rsid w:val="00D544C7"/>
    <w:rsid w:val="00D54C54"/>
    <w:rsid w:val="00D6240A"/>
    <w:rsid w:val="00D627A7"/>
    <w:rsid w:val="00D64A30"/>
    <w:rsid w:val="00D65CF0"/>
    <w:rsid w:val="00D67D84"/>
    <w:rsid w:val="00D72D30"/>
    <w:rsid w:val="00D72DC3"/>
    <w:rsid w:val="00D7458E"/>
    <w:rsid w:val="00D74CE8"/>
    <w:rsid w:val="00D7599F"/>
    <w:rsid w:val="00D80AEA"/>
    <w:rsid w:val="00D8273F"/>
    <w:rsid w:val="00D830EA"/>
    <w:rsid w:val="00D8521D"/>
    <w:rsid w:val="00D86ED3"/>
    <w:rsid w:val="00D91484"/>
    <w:rsid w:val="00D92800"/>
    <w:rsid w:val="00D93BFB"/>
    <w:rsid w:val="00D95AD3"/>
    <w:rsid w:val="00D961E5"/>
    <w:rsid w:val="00DA1E3C"/>
    <w:rsid w:val="00DA4C16"/>
    <w:rsid w:val="00DA6CDD"/>
    <w:rsid w:val="00DB2DE6"/>
    <w:rsid w:val="00DB3597"/>
    <w:rsid w:val="00DB68BD"/>
    <w:rsid w:val="00DC024C"/>
    <w:rsid w:val="00DC051D"/>
    <w:rsid w:val="00DC3436"/>
    <w:rsid w:val="00DC3F8A"/>
    <w:rsid w:val="00DD3040"/>
    <w:rsid w:val="00DD3A52"/>
    <w:rsid w:val="00DD4661"/>
    <w:rsid w:val="00DE4DD9"/>
    <w:rsid w:val="00DE787D"/>
    <w:rsid w:val="00DE7F29"/>
    <w:rsid w:val="00DF1B3D"/>
    <w:rsid w:val="00DF2019"/>
    <w:rsid w:val="00DF67FC"/>
    <w:rsid w:val="00E00D13"/>
    <w:rsid w:val="00E06B07"/>
    <w:rsid w:val="00E10EB9"/>
    <w:rsid w:val="00E15CD6"/>
    <w:rsid w:val="00E16D62"/>
    <w:rsid w:val="00E22359"/>
    <w:rsid w:val="00E23826"/>
    <w:rsid w:val="00E23F2A"/>
    <w:rsid w:val="00E3069B"/>
    <w:rsid w:val="00E33C88"/>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3647"/>
    <w:rsid w:val="00EB45EB"/>
    <w:rsid w:val="00EB74A6"/>
    <w:rsid w:val="00EC19B0"/>
    <w:rsid w:val="00EC35BA"/>
    <w:rsid w:val="00EC47AD"/>
    <w:rsid w:val="00EC5467"/>
    <w:rsid w:val="00EC582F"/>
    <w:rsid w:val="00ED1EE0"/>
    <w:rsid w:val="00ED760F"/>
    <w:rsid w:val="00EE1A96"/>
    <w:rsid w:val="00EE44B0"/>
    <w:rsid w:val="00EF127C"/>
    <w:rsid w:val="00F00050"/>
    <w:rsid w:val="00F0012C"/>
    <w:rsid w:val="00F014C1"/>
    <w:rsid w:val="00F01C7A"/>
    <w:rsid w:val="00F0388C"/>
    <w:rsid w:val="00F045EA"/>
    <w:rsid w:val="00F0748A"/>
    <w:rsid w:val="00F07598"/>
    <w:rsid w:val="00F10D40"/>
    <w:rsid w:val="00F17A4C"/>
    <w:rsid w:val="00F26BD5"/>
    <w:rsid w:val="00F33175"/>
    <w:rsid w:val="00F37F0E"/>
    <w:rsid w:val="00F448C6"/>
    <w:rsid w:val="00F44ACC"/>
    <w:rsid w:val="00F50542"/>
    <w:rsid w:val="00F60152"/>
    <w:rsid w:val="00F619DB"/>
    <w:rsid w:val="00F66C33"/>
    <w:rsid w:val="00F673C7"/>
    <w:rsid w:val="00F7067A"/>
    <w:rsid w:val="00F76371"/>
    <w:rsid w:val="00F84141"/>
    <w:rsid w:val="00F85841"/>
    <w:rsid w:val="00F86496"/>
    <w:rsid w:val="00F8696A"/>
    <w:rsid w:val="00F86B5F"/>
    <w:rsid w:val="00F924DF"/>
    <w:rsid w:val="00F9541E"/>
    <w:rsid w:val="00F95CFE"/>
    <w:rsid w:val="00F968AD"/>
    <w:rsid w:val="00FA3ADC"/>
    <w:rsid w:val="00FA644A"/>
    <w:rsid w:val="00FA650F"/>
    <w:rsid w:val="00FB1D84"/>
    <w:rsid w:val="00FB2167"/>
    <w:rsid w:val="00FB2BF5"/>
    <w:rsid w:val="00FB534A"/>
    <w:rsid w:val="00FB7683"/>
    <w:rsid w:val="00FC0506"/>
    <w:rsid w:val="00FC0597"/>
    <w:rsid w:val="00FD2EC2"/>
    <w:rsid w:val="00FD5FDD"/>
    <w:rsid w:val="00FE15D9"/>
    <w:rsid w:val="00FE353F"/>
    <w:rsid w:val="00FE747F"/>
    <w:rsid w:val="00FF5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10BF178"/>
  <w15:docId w15:val="{EB78F523-5C9B-4E91-ACB4-906CFB98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382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A26B-594B-408F-A793-8F659F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862</Words>
  <Characters>5433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Stella Fiebelkorn</cp:lastModifiedBy>
  <cp:revision>110</cp:revision>
  <cp:lastPrinted>2016-07-11T13:14:00Z</cp:lastPrinted>
  <dcterms:created xsi:type="dcterms:W3CDTF">2014-01-24T07:32:00Z</dcterms:created>
  <dcterms:modified xsi:type="dcterms:W3CDTF">2026-08-24T11:54:00Z</dcterms:modified>
</cp:coreProperties>
</file>